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A6F5E61" w14:textId="3ECA1E39" w:rsidR="02E43608" w:rsidRDefault="02E43608" w:rsidP="4E72D461">
      <w:pPr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70334AF4" wp14:editId="7C602719">
            <wp:extent cx="904875" cy="904875"/>
            <wp:effectExtent l="0" t="0" r="0" b="0"/>
            <wp:docPr id="1477178360" name="Picture 1477178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7B019" w14:textId="6EA366B9" w:rsidR="62268B13" w:rsidRDefault="62268B13" w:rsidP="62268B13">
      <w:pPr>
        <w:pStyle w:val="Title"/>
        <w:jc w:val="both"/>
        <w:rPr>
          <w:rFonts w:ascii="Calibri" w:eastAsia="Calibri" w:hAnsi="Calibri" w:cs="Calibri"/>
          <w:color w:val="auto"/>
          <w:sz w:val="44"/>
          <w:szCs w:val="44"/>
        </w:rPr>
      </w:pPr>
    </w:p>
    <w:p w14:paraId="1A61AC28" w14:textId="140D366C" w:rsidR="004E0932" w:rsidRPr="009E4398" w:rsidRDefault="120B9AA0" w:rsidP="4E72D461">
      <w:pPr>
        <w:pStyle w:val="Title"/>
        <w:jc w:val="center"/>
        <w:rPr>
          <w:rFonts w:ascii="Calibri" w:eastAsia="Calibri" w:hAnsi="Calibri" w:cs="Calibri"/>
          <w:color w:val="auto"/>
          <w:sz w:val="44"/>
          <w:szCs w:val="44"/>
        </w:rPr>
      </w:pPr>
      <w:r w:rsidRPr="4E72D461">
        <w:rPr>
          <w:rFonts w:ascii="Calibri" w:eastAsia="Calibri" w:hAnsi="Calibri" w:cs="Calibri"/>
          <w:color w:val="auto"/>
          <w:sz w:val="44"/>
          <w:szCs w:val="44"/>
        </w:rPr>
        <w:t xml:space="preserve">GP </w:t>
      </w:r>
      <w:r w:rsidR="14D4C82E" w:rsidRPr="4E72D461">
        <w:rPr>
          <w:rFonts w:ascii="Calibri" w:eastAsia="Calibri" w:hAnsi="Calibri" w:cs="Calibri"/>
          <w:color w:val="auto"/>
          <w:sz w:val="44"/>
          <w:szCs w:val="44"/>
        </w:rPr>
        <w:t>Oxford City Urgent Care Centre</w:t>
      </w:r>
    </w:p>
    <w:p w14:paraId="4D8F3431" w14:textId="71D0DDE7" w:rsidR="00EE1A49" w:rsidRPr="009E4398" w:rsidRDefault="008D2864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  <w:r w:rsidRPr="49A52DC5">
        <w:rPr>
          <w:rFonts w:ascii="Calibri" w:eastAsia="Calibri" w:hAnsi="Calibri" w:cs="Calibri"/>
          <w:color w:val="auto"/>
        </w:rPr>
        <w:t xml:space="preserve"> </w:t>
      </w:r>
    </w:p>
    <w:p w14:paraId="7F56C7B3" w14:textId="336FE44A" w:rsidR="09C01E80" w:rsidRDefault="09C01E80" w:rsidP="49A52DC5">
      <w:pPr>
        <w:pStyle w:val="NoSpacing"/>
        <w:jc w:val="both"/>
        <w:rPr>
          <w:rFonts w:ascii="Calibri" w:eastAsia="Calibri" w:hAnsi="Calibri" w:cs="Calibri"/>
          <w:b/>
          <w:bCs/>
          <w:color w:val="auto"/>
        </w:rPr>
      </w:pPr>
      <w:r w:rsidRPr="49A52DC5">
        <w:rPr>
          <w:rFonts w:ascii="Calibri" w:eastAsia="Calibri" w:hAnsi="Calibri" w:cs="Calibri"/>
          <w:b/>
          <w:bCs/>
          <w:color w:val="auto"/>
        </w:rPr>
        <w:t xml:space="preserve">Overview </w:t>
      </w:r>
    </w:p>
    <w:p w14:paraId="56BA1191" w14:textId="1330A3CA" w:rsidR="49A52DC5" w:rsidRDefault="49A52DC5" w:rsidP="49A52DC5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63B07636" w14:textId="39BB19C7" w:rsidR="00EE1A49" w:rsidRPr="009E4398" w:rsidRDefault="0E0291BA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  <w:r w:rsidRPr="778269E3">
        <w:rPr>
          <w:rFonts w:ascii="Calibri" w:eastAsia="Calibri" w:hAnsi="Calibri" w:cs="Calibri"/>
          <w:color w:val="auto"/>
        </w:rPr>
        <w:t>Oxford City Primary Care</w:t>
      </w:r>
      <w:r w:rsidR="56B698E4" w:rsidRPr="778269E3">
        <w:rPr>
          <w:rFonts w:ascii="Calibri" w:eastAsia="Calibri" w:hAnsi="Calibri" w:cs="Calibri"/>
          <w:color w:val="auto"/>
        </w:rPr>
        <w:t xml:space="preserve"> (OCPC)</w:t>
      </w:r>
      <w:r w:rsidRPr="778269E3">
        <w:rPr>
          <w:rFonts w:ascii="Calibri" w:eastAsia="Calibri" w:hAnsi="Calibri" w:cs="Calibri"/>
          <w:color w:val="auto"/>
        </w:rPr>
        <w:t xml:space="preserve"> are working to provide an Urgent Care Centre</w:t>
      </w:r>
      <w:r w:rsidR="5FF2603D" w:rsidRPr="778269E3">
        <w:rPr>
          <w:rFonts w:ascii="Calibri" w:eastAsia="Calibri" w:hAnsi="Calibri" w:cs="Calibri"/>
          <w:color w:val="auto"/>
        </w:rPr>
        <w:t xml:space="preserve"> (UCC)</w:t>
      </w:r>
      <w:r w:rsidRPr="778269E3">
        <w:rPr>
          <w:rFonts w:ascii="Calibri" w:eastAsia="Calibri" w:hAnsi="Calibri" w:cs="Calibri"/>
          <w:color w:val="auto"/>
        </w:rPr>
        <w:t xml:space="preserve"> </w:t>
      </w:r>
      <w:r w:rsidR="5BA6A72E" w:rsidRPr="778269E3">
        <w:rPr>
          <w:rFonts w:ascii="Calibri" w:eastAsia="Calibri" w:hAnsi="Calibri" w:cs="Calibri"/>
          <w:color w:val="auto"/>
        </w:rPr>
        <w:t>on the JR hospital site in Oxford. The service will start on 24</w:t>
      </w:r>
      <w:r w:rsidR="5BA6A72E" w:rsidRPr="778269E3">
        <w:rPr>
          <w:rFonts w:ascii="Calibri" w:eastAsia="Calibri" w:hAnsi="Calibri" w:cs="Calibri"/>
          <w:color w:val="auto"/>
          <w:vertAlign w:val="superscript"/>
        </w:rPr>
        <w:t>th</w:t>
      </w:r>
      <w:r w:rsidR="5BA6A72E" w:rsidRPr="778269E3">
        <w:rPr>
          <w:rFonts w:ascii="Calibri" w:eastAsia="Calibri" w:hAnsi="Calibri" w:cs="Calibri"/>
          <w:color w:val="auto"/>
        </w:rPr>
        <w:t xml:space="preserve"> </w:t>
      </w:r>
      <w:proofErr w:type="gramStart"/>
      <w:r w:rsidR="1C6D5BEF" w:rsidRPr="778269E3">
        <w:rPr>
          <w:rFonts w:ascii="Calibri" w:eastAsia="Calibri" w:hAnsi="Calibri" w:cs="Calibri"/>
          <w:color w:val="auto"/>
        </w:rPr>
        <w:t xml:space="preserve">January </w:t>
      </w:r>
      <w:r w:rsidR="5BA6A72E" w:rsidRPr="778269E3">
        <w:rPr>
          <w:rFonts w:ascii="Calibri" w:eastAsia="Calibri" w:hAnsi="Calibri" w:cs="Calibri"/>
          <w:color w:val="auto"/>
        </w:rPr>
        <w:t xml:space="preserve"> and</w:t>
      </w:r>
      <w:proofErr w:type="gramEnd"/>
      <w:r w:rsidR="5BA6A72E" w:rsidRPr="778269E3">
        <w:rPr>
          <w:rFonts w:ascii="Calibri" w:eastAsia="Calibri" w:hAnsi="Calibri" w:cs="Calibri"/>
          <w:color w:val="auto"/>
        </w:rPr>
        <w:t xml:space="preserve"> will initially operate from 10am-8pm Monday to Friday, with plans to extend to longer hours and 7 days a week within the next month. </w:t>
      </w:r>
    </w:p>
    <w:p w14:paraId="225065BB" w14:textId="7D861F85" w:rsidR="00EE1A49" w:rsidRPr="009E4398" w:rsidRDefault="00EE1A49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43A02674" w14:textId="6F2C4FB4" w:rsidR="00EE1A49" w:rsidRPr="009E4398" w:rsidRDefault="554010CA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  <w:r w:rsidRPr="778269E3">
        <w:rPr>
          <w:rFonts w:ascii="Calibri" w:eastAsia="Calibri" w:hAnsi="Calibri" w:cs="Calibri"/>
          <w:color w:val="auto"/>
        </w:rPr>
        <w:t xml:space="preserve">The service will be GP led and will provide treatment for patients </w:t>
      </w:r>
      <w:r w:rsidR="57D883BD" w:rsidRPr="778269E3">
        <w:rPr>
          <w:rFonts w:ascii="Calibri" w:eastAsia="Calibri" w:hAnsi="Calibri" w:cs="Calibri"/>
          <w:color w:val="auto"/>
        </w:rPr>
        <w:t>with minor illness</w:t>
      </w:r>
      <w:r w:rsidRPr="778269E3">
        <w:rPr>
          <w:rFonts w:ascii="Calibri" w:eastAsia="Calibri" w:hAnsi="Calibri" w:cs="Calibri"/>
          <w:color w:val="auto"/>
        </w:rPr>
        <w:t xml:space="preserve">. </w:t>
      </w:r>
      <w:r w:rsidR="316654BE" w:rsidRPr="778269E3">
        <w:rPr>
          <w:rFonts w:ascii="Calibri" w:eastAsia="Calibri" w:hAnsi="Calibri" w:cs="Calibri"/>
          <w:color w:val="auto"/>
        </w:rPr>
        <w:t>In the first instance, th</w:t>
      </w:r>
      <w:r w:rsidRPr="778269E3">
        <w:rPr>
          <w:rFonts w:ascii="Calibri" w:eastAsia="Calibri" w:hAnsi="Calibri" w:cs="Calibri"/>
          <w:color w:val="auto"/>
        </w:rPr>
        <w:t>e UCC will take referrals from primary care directly</w:t>
      </w:r>
      <w:r w:rsidR="0C657E70" w:rsidRPr="778269E3">
        <w:rPr>
          <w:rFonts w:ascii="Calibri" w:eastAsia="Calibri" w:hAnsi="Calibri" w:cs="Calibri"/>
          <w:color w:val="auto"/>
        </w:rPr>
        <w:t xml:space="preserve"> </w:t>
      </w:r>
      <w:r w:rsidRPr="778269E3">
        <w:rPr>
          <w:rFonts w:ascii="Calibri" w:eastAsia="Calibri" w:hAnsi="Calibri" w:cs="Calibri"/>
          <w:color w:val="auto"/>
        </w:rPr>
        <w:t xml:space="preserve">and from 111 </w:t>
      </w:r>
      <w:r w:rsidR="723B01C7" w:rsidRPr="778269E3">
        <w:rPr>
          <w:rFonts w:ascii="Calibri" w:eastAsia="Calibri" w:hAnsi="Calibri" w:cs="Calibri"/>
          <w:color w:val="auto"/>
        </w:rPr>
        <w:t xml:space="preserve">for primary care conditions. </w:t>
      </w:r>
      <w:r w:rsidR="6738273E" w:rsidRPr="778269E3">
        <w:rPr>
          <w:rFonts w:ascii="Calibri" w:eastAsia="Calibri" w:hAnsi="Calibri" w:cs="Calibri"/>
          <w:color w:val="auto"/>
        </w:rPr>
        <w:t xml:space="preserve">All primary care referrals will be triaged by a clinician before being booked into the UCC. </w:t>
      </w:r>
    </w:p>
    <w:p w14:paraId="4384C9CC" w14:textId="4D5B2690" w:rsidR="00EE1A49" w:rsidRPr="009E4398" w:rsidRDefault="00EE1A49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2CBC7177" w14:textId="1CC05BA7" w:rsidR="00EE1A49" w:rsidRPr="009E4398" w:rsidRDefault="20A3E9AA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  <w:r w:rsidRPr="5AE738AB">
        <w:rPr>
          <w:rFonts w:ascii="Calibri" w:eastAsia="Calibri" w:hAnsi="Calibri" w:cs="Calibri"/>
          <w:color w:val="auto"/>
        </w:rPr>
        <w:t xml:space="preserve">We </w:t>
      </w:r>
      <w:r w:rsidR="15F84379" w:rsidRPr="5AE738AB">
        <w:rPr>
          <w:rFonts w:ascii="Calibri" w:eastAsia="Calibri" w:hAnsi="Calibri" w:cs="Calibri"/>
          <w:color w:val="auto"/>
        </w:rPr>
        <w:t xml:space="preserve">are looking for 3 GPs per session and </w:t>
      </w:r>
      <w:r w:rsidRPr="5AE738AB">
        <w:rPr>
          <w:rFonts w:ascii="Calibri" w:eastAsia="Calibri" w:hAnsi="Calibri" w:cs="Calibri"/>
          <w:color w:val="auto"/>
        </w:rPr>
        <w:t>have long</w:t>
      </w:r>
      <w:r w:rsidR="792805F0" w:rsidRPr="5AE738AB">
        <w:rPr>
          <w:rFonts w:ascii="Calibri" w:eastAsia="Calibri" w:hAnsi="Calibri" w:cs="Calibri"/>
          <w:color w:val="auto"/>
        </w:rPr>
        <w:t>-</w:t>
      </w:r>
      <w:r w:rsidRPr="5AE738AB">
        <w:rPr>
          <w:rFonts w:ascii="Calibri" w:eastAsia="Calibri" w:hAnsi="Calibri" w:cs="Calibri"/>
          <w:color w:val="auto"/>
        </w:rPr>
        <w:t xml:space="preserve">term and ad hoc locum sessions available </w:t>
      </w:r>
      <w:r w:rsidR="18311CCF" w:rsidRPr="5AE738AB">
        <w:rPr>
          <w:rFonts w:ascii="Calibri" w:eastAsia="Calibri" w:hAnsi="Calibri" w:cs="Calibri"/>
          <w:color w:val="auto"/>
        </w:rPr>
        <w:t>from 2</w:t>
      </w:r>
      <w:r w:rsidRPr="5AE738AB">
        <w:rPr>
          <w:rFonts w:ascii="Calibri" w:eastAsia="Calibri" w:hAnsi="Calibri" w:cs="Calibri"/>
          <w:color w:val="auto"/>
        </w:rPr>
        <w:t>4</w:t>
      </w:r>
      <w:r w:rsidRPr="5AE738AB">
        <w:rPr>
          <w:rFonts w:ascii="Calibri" w:eastAsia="Calibri" w:hAnsi="Calibri" w:cs="Calibri"/>
          <w:color w:val="auto"/>
          <w:vertAlign w:val="superscript"/>
        </w:rPr>
        <w:t>th</w:t>
      </w:r>
      <w:r w:rsidRPr="5AE738AB">
        <w:rPr>
          <w:rFonts w:ascii="Calibri" w:eastAsia="Calibri" w:hAnsi="Calibri" w:cs="Calibri"/>
          <w:color w:val="auto"/>
        </w:rPr>
        <w:t xml:space="preserve"> January onwards.</w:t>
      </w:r>
      <w:r w:rsidR="04E5C5B9" w:rsidRPr="5AE738AB">
        <w:rPr>
          <w:rFonts w:ascii="Calibri" w:eastAsia="Calibri" w:hAnsi="Calibri" w:cs="Calibri"/>
          <w:color w:val="auto"/>
        </w:rPr>
        <w:t xml:space="preserve"> Flexible sessions are available </w:t>
      </w:r>
      <w:r w:rsidR="6D550452" w:rsidRPr="5AE738AB">
        <w:rPr>
          <w:rFonts w:ascii="Calibri" w:eastAsia="Calibri" w:hAnsi="Calibri" w:cs="Calibri"/>
          <w:color w:val="auto"/>
        </w:rPr>
        <w:t>including</w:t>
      </w:r>
      <w:r w:rsidR="04E5C5B9" w:rsidRPr="5AE738AB">
        <w:rPr>
          <w:rFonts w:ascii="Calibri" w:eastAsia="Calibri" w:hAnsi="Calibri" w:cs="Calibri"/>
          <w:color w:val="auto"/>
        </w:rPr>
        <w:t xml:space="preserve"> school-hours, </w:t>
      </w:r>
      <w:proofErr w:type="gramStart"/>
      <w:r w:rsidR="04E5C5B9" w:rsidRPr="5AE738AB">
        <w:rPr>
          <w:rFonts w:ascii="Calibri" w:eastAsia="Calibri" w:hAnsi="Calibri" w:cs="Calibri"/>
          <w:color w:val="auto"/>
        </w:rPr>
        <w:t>evenin</w:t>
      </w:r>
      <w:r w:rsidR="65396C37" w:rsidRPr="5AE738AB">
        <w:rPr>
          <w:rFonts w:ascii="Calibri" w:eastAsia="Calibri" w:hAnsi="Calibri" w:cs="Calibri"/>
          <w:color w:val="auto"/>
        </w:rPr>
        <w:t>g</w:t>
      </w:r>
      <w:proofErr w:type="gramEnd"/>
      <w:r w:rsidR="65396C37" w:rsidRPr="5AE738AB">
        <w:rPr>
          <w:rFonts w:ascii="Calibri" w:eastAsia="Calibri" w:hAnsi="Calibri" w:cs="Calibri"/>
          <w:color w:val="auto"/>
        </w:rPr>
        <w:t xml:space="preserve"> or long hours </w:t>
      </w:r>
      <w:r w:rsidR="014C4795" w:rsidRPr="5AE738AB">
        <w:rPr>
          <w:rFonts w:ascii="Calibri" w:eastAsia="Calibri" w:hAnsi="Calibri" w:cs="Calibri"/>
          <w:color w:val="auto"/>
        </w:rPr>
        <w:t>work.</w:t>
      </w:r>
      <w:r w:rsidR="41ED97A0" w:rsidRPr="5AE738AB">
        <w:rPr>
          <w:rFonts w:ascii="Calibri" w:eastAsia="Calibri" w:hAnsi="Calibri" w:cs="Calibri"/>
          <w:color w:val="auto"/>
        </w:rPr>
        <w:t xml:space="preserve"> In the first instance shifts will be 10am-2pm, 2pm-6pm and 6pm-8pm weekdays. We will be using EMIS clinical services and clinicians will be supported by an Urgent Care Centre Coordinator on site. </w:t>
      </w:r>
    </w:p>
    <w:p w14:paraId="0E835DBB" w14:textId="0033750C" w:rsidR="5AE738AB" w:rsidRDefault="5AE738AB" w:rsidP="5AE738AB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3B9D0951" w14:textId="72C40678" w:rsidR="561AA263" w:rsidRDefault="561AA263" w:rsidP="5AE738AB">
      <w:pPr>
        <w:pStyle w:val="NoSpacing"/>
        <w:jc w:val="both"/>
      </w:pPr>
      <w:r w:rsidRPr="5AE738AB">
        <w:rPr>
          <w:rFonts w:ascii="Calibri" w:eastAsia="Calibri" w:hAnsi="Calibri" w:cs="Calibri"/>
          <w:color w:val="auto"/>
        </w:rPr>
        <w:t xml:space="preserve">Criteria for patients attending a </w:t>
      </w:r>
      <w:proofErr w:type="gramStart"/>
      <w:r w:rsidRPr="5AE738AB">
        <w:rPr>
          <w:rFonts w:ascii="Calibri" w:eastAsia="Calibri" w:hAnsi="Calibri" w:cs="Calibri"/>
          <w:color w:val="auto"/>
        </w:rPr>
        <w:t>UCC :</w:t>
      </w:r>
      <w:proofErr w:type="gramEnd"/>
      <w:r w:rsidRPr="5AE738AB">
        <w:rPr>
          <w:rFonts w:ascii="Calibri" w:eastAsia="Calibri" w:hAnsi="Calibri" w:cs="Calibri"/>
          <w:color w:val="auto"/>
        </w:rPr>
        <w:t xml:space="preserve"> </w:t>
      </w:r>
    </w:p>
    <w:p w14:paraId="15E18ABC" w14:textId="5D295B3E" w:rsidR="5AE738AB" w:rsidRDefault="5AE738AB" w:rsidP="5AE738AB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5A7D5B58" w14:textId="753D7078" w:rsidR="561AA263" w:rsidRDefault="561AA263" w:rsidP="5AE738AB">
      <w:pPr>
        <w:pStyle w:val="NoSpacing"/>
        <w:numPr>
          <w:ilvl w:val="0"/>
          <w:numId w:val="1"/>
        </w:numPr>
        <w:jc w:val="both"/>
      </w:pPr>
      <w:r w:rsidRPr="5AE738AB">
        <w:rPr>
          <w:rFonts w:ascii="Calibri" w:eastAsia="Calibri" w:hAnsi="Calibri" w:cs="Calibri"/>
          <w:color w:val="auto"/>
        </w:rPr>
        <w:t xml:space="preserve">Patients who are ambulatory and can travel. </w:t>
      </w:r>
    </w:p>
    <w:p w14:paraId="44E08778" w14:textId="3E45E1BC" w:rsidR="561AA263" w:rsidRDefault="561AA263" w:rsidP="5AE738AB">
      <w:pPr>
        <w:pStyle w:val="NoSpacing"/>
        <w:numPr>
          <w:ilvl w:val="0"/>
          <w:numId w:val="1"/>
        </w:numPr>
        <w:jc w:val="both"/>
      </w:pPr>
      <w:r w:rsidRPr="5AE738AB">
        <w:rPr>
          <w:rFonts w:ascii="Calibri" w:eastAsia="Calibri" w:hAnsi="Calibri" w:cs="Calibri"/>
          <w:color w:val="auto"/>
        </w:rPr>
        <w:t xml:space="preserve">Not expected to be admitted to secondary care or not require investigations as delivered in secondary care e.g., significant blood loss, severe pain. </w:t>
      </w:r>
    </w:p>
    <w:p w14:paraId="67922A6E" w14:textId="67D8EAC6" w:rsidR="561AA263" w:rsidRDefault="561AA263" w:rsidP="5AE738AB">
      <w:pPr>
        <w:pStyle w:val="NoSpacing"/>
        <w:numPr>
          <w:ilvl w:val="0"/>
          <w:numId w:val="1"/>
        </w:numPr>
        <w:jc w:val="both"/>
      </w:pPr>
      <w:r w:rsidRPr="5AE738AB">
        <w:rPr>
          <w:rFonts w:ascii="Calibri" w:eastAsia="Calibri" w:hAnsi="Calibri" w:cs="Calibri"/>
          <w:color w:val="auto"/>
        </w:rPr>
        <w:t xml:space="preserve">Patients with a new urgent problem, or exacerbation of an existing one who cannot wait for their usual GP, or do not need services for more complex presentations, </w:t>
      </w:r>
      <w:proofErr w:type="gramStart"/>
      <w:r w:rsidRPr="5AE738AB">
        <w:rPr>
          <w:rFonts w:ascii="Calibri" w:eastAsia="Calibri" w:hAnsi="Calibri" w:cs="Calibri"/>
          <w:color w:val="auto"/>
        </w:rPr>
        <w:t>e.g.</w:t>
      </w:r>
      <w:proofErr w:type="gramEnd"/>
      <w:r w:rsidRPr="5AE738AB">
        <w:rPr>
          <w:rFonts w:ascii="Calibri" w:eastAsia="Calibri" w:hAnsi="Calibri" w:cs="Calibri"/>
          <w:color w:val="auto"/>
        </w:rPr>
        <w:t xml:space="preserve"> Ambulatory Assessment Unit</w:t>
      </w:r>
    </w:p>
    <w:p w14:paraId="44399411" w14:textId="080313B9" w:rsidR="00EE1A49" w:rsidRPr="009E4398" w:rsidRDefault="00EE1A49" w:rsidP="49A52DC5">
      <w:pPr>
        <w:pStyle w:val="NoSpacing"/>
        <w:jc w:val="both"/>
        <w:rPr>
          <w:rFonts w:ascii="Calibri" w:eastAsia="Calibri" w:hAnsi="Calibri" w:cs="Calibri"/>
          <w:color w:val="auto"/>
          <w:highlight w:val="yellow"/>
        </w:rPr>
      </w:pPr>
    </w:p>
    <w:p w14:paraId="68209E3D" w14:textId="5A9B0320" w:rsidR="00EE1A49" w:rsidRPr="009E4398" w:rsidRDefault="44F7AE7B" w:rsidP="4E72D461">
      <w:pPr>
        <w:pStyle w:val="NoSpacing"/>
        <w:jc w:val="both"/>
        <w:rPr>
          <w:rFonts w:ascii="Calibri" w:eastAsia="Calibri" w:hAnsi="Calibri" w:cs="Calibri"/>
          <w:b/>
          <w:bCs/>
          <w:color w:val="auto"/>
        </w:rPr>
      </w:pPr>
      <w:r w:rsidRPr="4E72D461">
        <w:rPr>
          <w:rFonts w:ascii="Calibri" w:eastAsia="Calibri" w:hAnsi="Calibri" w:cs="Calibri"/>
          <w:b/>
          <w:bCs/>
          <w:color w:val="auto"/>
        </w:rPr>
        <w:t>Requirements</w:t>
      </w:r>
    </w:p>
    <w:p w14:paraId="4ADBCE0A" w14:textId="5450F333" w:rsidR="00EE1A49" w:rsidRPr="009E4398" w:rsidRDefault="44F7AE7B" w:rsidP="4E72D461">
      <w:pPr>
        <w:pStyle w:val="NoSpacing"/>
        <w:numPr>
          <w:ilvl w:val="0"/>
          <w:numId w:val="10"/>
        </w:numPr>
        <w:jc w:val="both"/>
        <w:rPr>
          <w:rFonts w:ascii="Calibri" w:eastAsia="Calibri" w:hAnsi="Calibri" w:cs="Calibri"/>
          <w:color w:val="auto"/>
        </w:rPr>
      </w:pPr>
      <w:r w:rsidRPr="4E72D461">
        <w:rPr>
          <w:rFonts w:ascii="Calibri" w:eastAsia="Calibri" w:hAnsi="Calibri" w:cs="Calibri"/>
          <w:color w:val="auto"/>
        </w:rPr>
        <w:t>MRCGP qualification (or any GMC recognised equivalent)</w:t>
      </w:r>
    </w:p>
    <w:p w14:paraId="2F8D6068" w14:textId="10FAB7AA" w:rsidR="00EE1A49" w:rsidRPr="009E4398" w:rsidRDefault="44F7AE7B" w:rsidP="4E72D461">
      <w:pPr>
        <w:pStyle w:val="NoSpacing"/>
        <w:numPr>
          <w:ilvl w:val="0"/>
          <w:numId w:val="10"/>
        </w:numPr>
        <w:jc w:val="both"/>
        <w:rPr>
          <w:rFonts w:ascii="Calibri" w:eastAsia="Calibri" w:hAnsi="Calibri" w:cs="Calibri"/>
          <w:color w:val="auto"/>
        </w:rPr>
      </w:pPr>
      <w:r w:rsidRPr="4E72D461">
        <w:rPr>
          <w:rFonts w:ascii="Calibri" w:eastAsia="Calibri" w:hAnsi="Calibri" w:cs="Calibri"/>
          <w:color w:val="auto"/>
        </w:rPr>
        <w:t>NHS performer number</w:t>
      </w:r>
    </w:p>
    <w:p w14:paraId="3C5929BC" w14:textId="01434058" w:rsidR="00EE1A49" w:rsidRPr="009E4398" w:rsidRDefault="44F7AE7B" w:rsidP="4E72D461">
      <w:pPr>
        <w:pStyle w:val="NoSpacing"/>
        <w:numPr>
          <w:ilvl w:val="0"/>
          <w:numId w:val="10"/>
        </w:numPr>
        <w:jc w:val="both"/>
        <w:rPr>
          <w:rFonts w:ascii="Calibri" w:eastAsia="Calibri" w:hAnsi="Calibri" w:cs="Calibri"/>
          <w:color w:val="auto"/>
        </w:rPr>
      </w:pPr>
      <w:r w:rsidRPr="49A52DC5">
        <w:rPr>
          <w:rFonts w:ascii="Calibri" w:eastAsia="Calibri" w:hAnsi="Calibri" w:cs="Calibri"/>
          <w:color w:val="auto"/>
        </w:rPr>
        <w:t>Ideally experience within urgent care</w:t>
      </w:r>
    </w:p>
    <w:p w14:paraId="2497C53F" w14:textId="28FE1B6A" w:rsidR="49A52DC5" w:rsidRDefault="49A52DC5" w:rsidP="49A52DC5">
      <w:pPr>
        <w:pStyle w:val="NoSpacing"/>
        <w:jc w:val="both"/>
        <w:rPr>
          <w:rFonts w:ascii="Calibri" w:eastAsia="Calibri" w:hAnsi="Calibri" w:cs="Calibri"/>
          <w:color w:val="auto"/>
        </w:rPr>
      </w:pPr>
    </w:p>
    <w:p w14:paraId="2AE39AAC" w14:textId="50A6327F" w:rsidR="00EE1A49" w:rsidRPr="009E4398" w:rsidRDefault="05FEE80C" w:rsidP="49A52DC5">
      <w:pPr>
        <w:pStyle w:val="NoSpacing"/>
        <w:jc w:val="both"/>
        <w:rPr>
          <w:rFonts w:ascii="Calibri" w:eastAsia="Calibri" w:hAnsi="Calibri" w:cs="Calibri"/>
          <w:b/>
          <w:bCs/>
          <w:color w:val="auto"/>
        </w:rPr>
      </w:pPr>
      <w:r w:rsidRPr="49A52DC5">
        <w:rPr>
          <w:rFonts w:ascii="Calibri" w:eastAsia="Calibri" w:hAnsi="Calibri" w:cs="Calibri"/>
          <w:b/>
          <w:bCs/>
          <w:color w:val="auto"/>
        </w:rPr>
        <w:t>To apply</w:t>
      </w:r>
    </w:p>
    <w:p w14:paraId="35838D57" w14:textId="79A6FF57" w:rsidR="00EE1A49" w:rsidRPr="009E4398" w:rsidRDefault="7B882BEF" w:rsidP="4E72D461">
      <w:pPr>
        <w:pStyle w:val="NoSpacing"/>
        <w:jc w:val="both"/>
        <w:rPr>
          <w:rFonts w:ascii="Calibri" w:eastAsia="Calibri" w:hAnsi="Calibri" w:cs="Calibri"/>
          <w:color w:val="auto"/>
        </w:rPr>
      </w:pPr>
      <w:r w:rsidRPr="49A52DC5">
        <w:rPr>
          <w:rFonts w:ascii="Calibri" w:eastAsia="Calibri" w:hAnsi="Calibri" w:cs="Calibri"/>
          <w:color w:val="auto"/>
        </w:rPr>
        <w:t xml:space="preserve">Please email </w:t>
      </w:r>
      <w:hyperlink r:id="rId12">
        <w:r w:rsidR="4AAD82FE" w:rsidRPr="49A52DC5">
          <w:rPr>
            <w:rStyle w:val="Hyperlink"/>
          </w:rPr>
          <w:t>bobicb-ox.ucc-oxford@nhs.net</w:t>
        </w:r>
      </w:hyperlink>
      <w:r w:rsidR="4AAD82FE" w:rsidRPr="49A52DC5">
        <w:rPr>
          <w:rFonts w:ascii="Calibri" w:eastAsia="Calibri" w:hAnsi="Calibri" w:cs="Calibri"/>
          <w:color w:val="auto"/>
        </w:rPr>
        <w:t xml:space="preserve"> </w:t>
      </w:r>
      <w:r w:rsidRPr="49A52DC5">
        <w:rPr>
          <w:rFonts w:ascii="Calibri" w:eastAsia="Calibri" w:hAnsi="Calibri" w:cs="Calibri"/>
          <w:color w:val="auto"/>
        </w:rPr>
        <w:t xml:space="preserve">for further </w:t>
      </w:r>
      <w:proofErr w:type="gramStart"/>
      <w:r w:rsidRPr="49A52DC5">
        <w:rPr>
          <w:rFonts w:ascii="Calibri" w:eastAsia="Calibri" w:hAnsi="Calibri" w:cs="Calibri"/>
          <w:color w:val="auto"/>
        </w:rPr>
        <w:t>details</w:t>
      </w:r>
      <w:r w:rsidR="3C3C4A48" w:rsidRPr="49A52DC5">
        <w:rPr>
          <w:rFonts w:ascii="Calibri" w:eastAsia="Calibri" w:hAnsi="Calibri" w:cs="Calibri"/>
          <w:color w:val="auto"/>
        </w:rPr>
        <w:t>.</w:t>
      </w:r>
      <w:proofErr w:type="gramEnd"/>
    </w:p>
    <w:sectPr w:rsidR="00EE1A49" w:rsidRPr="009E4398" w:rsidSect="0012283E">
      <w:headerReference w:type="default" r:id="rId13"/>
      <w:footerReference w:type="default" r:id="rId14"/>
      <w:pgSz w:w="11906" w:h="16838"/>
      <w:pgMar w:top="1440" w:right="1440" w:bottom="1440" w:left="144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8BCA8" w14:textId="77777777" w:rsidR="009C59B8" w:rsidRDefault="009C59B8" w:rsidP="001B1588">
      <w:pPr>
        <w:spacing w:after="0"/>
      </w:pPr>
      <w:r>
        <w:separator/>
      </w:r>
    </w:p>
  </w:endnote>
  <w:endnote w:type="continuationSeparator" w:id="0">
    <w:p w14:paraId="1FB6BAFD" w14:textId="77777777" w:rsidR="009C59B8" w:rsidRDefault="009C59B8" w:rsidP="001B158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ork Sans Light">
    <w:charset w:val="00"/>
    <w:family w:val="auto"/>
    <w:pitch w:val="variable"/>
    <w:sig w:usb0="A00000FF" w:usb1="5000E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09349" w14:textId="7862A1D3" w:rsidR="00DA2281" w:rsidRPr="00DF358B" w:rsidRDefault="00DA2281">
    <w:pPr>
      <w:pStyle w:val="Footer"/>
      <w:rPr>
        <w:rFonts w:ascii="Arial" w:hAnsi="Arial" w:cs="Arial"/>
      </w:rPr>
    </w:pPr>
    <w:r w:rsidRPr="00DF358B">
      <w:rPr>
        <w:rFonts w:ascii="Arial" w:hAnsi="Arial" w:cs="Arial"/>
        <w:noProof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3808646" wp14:editId="14ABDF82">
              <wp:simplePos x="0" y="0"/>
              <wp:positionH relativeFrom="column">
                <wp:posOffset>3175</wp:posOffset>
              </wp:positionH>
              <wp:positionV relativeFrom="paragraph">
                <wp:posOffset>-182775</wp:posOffset>
              </wp:positionV>
              <wp:extent cx="6456680" cy="0"/>
              <wp:effectExtent l="0" t="0" r="2032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56680" cy="0"/>
                      </a:xfrm>
                      <a:prstGeom prst="line">
                        <a:avLst/>
                      </a:prstGeom>
                      <a:ln>
                        <a:solidFill>
                          <a:srgbClr val="00ABA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="">
          <w:pict>
            <v:line id="Straight Connector 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spid="_x0000_s1026" strokecolor="#00abaa" from=".25pt,-14.4pt" to="508.65pt,-14.4pt" w14:anchorId="2EBA9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47D91" w14:textId="77777777" w:rsidR="009C59B8" w:rsidRDefault="009C59B8" w:rsidP="001B1588">
      <w:pPr>
        <w:spacing w:after="0"/>
      </w:pPr>
      <w:r>
        <w:separator/>
      </w:r>
    </w:p>
  </w:footnote>
  <w:footnote w:type="continuationSeparator" w:id="0">
    <w:p w14:paraId="6DDBF8BD" w14:textId="77777777" w:rsidR="009C59B8" w:rsidRDefault="009C59B8" w:rsidP="001B158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7E20" w14:textId="5518C347" w:rsidR="00DA2281" w:rsidRPr="009E4398" w:rsidRDefault="00DA2281" w:rsidP="001B0616">
    <w:pPr>
      <w:pStyle w:val="Header"/>
      <w:rPr>
        <w:rFonts w:cs="Arial"/>
        <w:noProof/>
        <w:color w:val="002060"/>
      </w:rPr>
    </w:pPr>
    <w:r w:rsidRPr="009E4398">
      <w:rPr>
        <w:rFonts w:cs="Arial"/>
        <w:noProof/>
        <w:color w:val="002060"/>
        <w:lang w:eastAsia="en-GB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9047A97" wp14:editId="0BDFAAAE">
              <wp:simplePos x="0" y="0"/>
              <wp:positionH relativeFrom="column">
                <wp:posOffset>-6985</wp:posOffset>
              </wp:positionH>
              <wp:positionV relativeFrom="page">
                <wp:posOffset>504825</wp:posOffset>
              </wp:positionV>
              <wp:extent cx="3124200" cy="34544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3454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2F02A" w14:textId="77777777" w:rsidR="00DA2281" w:rsidRPr="009E4398" w:rsidRDefault="00DA2281" w:rsidP="005E2589">
                          <w:pPr>
                            <w:spacing w:after="0" w:line="260" w:lineRule="exact"/>
                            <w:rPr>
                              <w:rFonts w:cs="Arial"/>
                              <w:color w:val="002060"/>
                              <w:sz w:val="20"/>
                              <w:szCs w:val="20"/>
                            </w:rPr>
                          </w:pPr>
                          <w:r w:rsidRPr="009E4398">
                            <w:rPr>
                              <w:rFonts w:cs="Arial"/>
                              <w:color w:val="002060"/>
                              <w:sz w:val="20"/>
                              <w:szCs w:val="20"/>
                            </w:rPr>
                            <w:t>Primary Care Visiting Services – GP Clinical Lead</w:t>
                          </w:r>
                        </w:p>
                        <w:p w14:paraId="017FD4F5" w14:textId="1D42BCB6" w:rsidR="009E4398" w:rsidRPr="009E4398" w:rsidRDefault="00AD0C87" w:rsidP="009E4398">
                          <w:pPr>
                            <w:spacing w:after="0" w:line="260" w:lineRule="exact"/>
                            <w:rPr>
                              <w:color w:val="002060"/>
                            </w:rPr>
                          </w:pPr>
                          <w:r w:rsidRPr="009E4398">
                            <w:rPr>
                              <w:rFonts w:cs="Arial"/>
                              <w:color w:val="002060"/>
                              <w:sz w:val="20"/>
                              <w:szCs w:val="20"/>
                            </w:rPr>
                            <w:t>August</w:t>
                          </w:r>
                          <w:r w:rsidR="00213912" w:rsidRPr="009E4398">
                            <w:rPr>
                              <w:rFonts w:cs="Arial"/>
                              <w:color w:val="002060"/>
                              <w:sz w:val="20"/>
                              <w:szCs w:val="20"/>
                            </w:rPr>
                            <w:t xml:space="preserve"> 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="">
          <w:pict>
            <v:shapetype id="_x0000_t202" coordsize="21600,21600" o:spt="202" path="m,l,21600r21600,l21600,xe" w14:anchorId="09047A97">
              <v:stroke joinstyle="miter"/>
              <v:path gradientshapeok="t" o:connecttype="rect"/>
            </v:shapetype>
            <v:shape id="Text Box 3" style="position:absolute;margin-left:-.55pt;margin-top:39.75pt;width:246pt;height:27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">
              <v:textbox inset="0,0,0,0">
                <w:txbxContent>
                  <w:p w:rsidRPr="009E4398" w:rsidR="00DA2281" w:rsidP="005E2589" w:rsidRDefault="00DA2281" w14:paraId="61D2F02A" w14:textId="77777777">
                    <w:pPr>
                      <w:spacing w:after="0" w:line="260" w:lineRule="exact"/>
                      <w:rPr>
                        <w:rFonts w:cs="Arial"/>
                        <w:color w:val="002060"/>
                        <w:sz w:val="20"/>
                        <w:szCs w:val="20"/>
                      </w:rPr>
                    </w:pPr>
                    <w:r w:rsidRPr="009E4398">
                      <w:rPr>
                        <w:rFonts w:cs="Arial"/>
                        <w:color w:val="002060"/>
                        <w:sz w:val="20"/>
                        <w:szCs w:val="20"/>
                      </w:rPr>
                      <w:t>Primary Care Visiting Services – GP Clinical Lead</w:t>
                    </w:r>
                  </w:p>
                  <w:p w:rsidRPr="009E4398" w:rsidR="009E4398" w:rsidP="009E4398" w:rsidRDefault="00AD0C87" w14:paraId="017FD4F5" w14:textId="1D42BCB6">
                    <w:pPr>
                      <w:spacing w:after="0" w:line="260" w:lineRule="exact"/>
                      <w:rPr>
                        <w:color w:val="002060"/>
                      </w:rPr>
                    </w:pPr>
                    <w:r w:rsidRPr="009E4398">
                      <w:rPr>
                        <w:rFonts w:cs="Arial"/>
                        <w:color w:val="002060"/>
                        <w:sz w:val="20"/>
                        <w:szCs w:val="20"/>
                      </w:rPr>
                      <w:t>August</w:t>
                    </w:r>
                    <w:r w:rsidRPr="009E4398" w:rsidR="00213912">
                      <w:rPr>
                        <w:rFonts w:cs="Arial"/>
                        <w:color w:val="002060"/>
                        <w:sz w:val="20"/>
                        <w:szCs w:val="20"/>
                      </w:rPr>
                      <w:t xml:space="preserve"> 2021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Pr="009E4398">
      <w:rPr>
        <w:rFonts w:cs="Arial"/>
        <w:noProof/>
        <w:color w:val="002060"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D70F06" wp14:editId="32086A36">
              <wp:simplePos x="0" y="0"/>
              <wp:positionH relativeFrom="column">
                <wp:posOffset>-2540</wp:posOffset>
              </wp:positionH>
              <wp:positionV relativeFrom="paragraph">
                <wp:posOffset>-170815</wp:posOffset>
              </wp:positionV>
              <wp:extent cx="2514600" cy="23114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14600" cy="2311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4E51CF" w14:textId="77777777" w:rsidR="009E4398" w:rsidRPr="00B11FD1" w:rsidRDefault="009E4398" w:rsidP="009E4398">
                          <w:pPr>
                            <w:spacing w:after="0" w:line="260" w:lineRule="exact"/>
                            <w:rPr>
                              <w:rFonts w:ascii="Arial" w:hAnsi="Arial" w:cs="Arial"/>
                              <w:color w:val="00ABAA"/>
                              <w:sz w:val="20"/>
                              <w:szCs w:val="20"/>
                            </w:rPr>
                          </w:pPr>
                        </w:p>
                        <w:p w14:paraId="126F70DA" w14:textId="3AECDFE3" w:rsidR="00DA2281" w:rsidRPr="00B11FD1" w:rsidRDefault="00DA2281" w:rsidP="001B0616">
                          <w:pPr>
                            <w:spacing w:after="0" w:line="260" w:lineRule="exact"/>
                            <w:rPr>
                              <w:rFonts w:ascii="Arial" w:hAnsi="Arial" w:cs="Arial"/>
                              <w:color w:val="211F5E"/>
                              <w:sz w:val="20"/>
                              <w:szCs w:val="20"/>
                            </w:rPr>
                          </w:pPr>
                          <w:r w:rsidRPr="00B11FD1">
                            <w:rPr>
                              <w:rFonts w:ascii="Arial" w:hAnsi="Arial" w:cs="Arial"/>
                              <w:color w:val="211F5E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B11FD1">
                            <w:rPr>
                              <w:rFonts w:ascii="Arial" w:hAnsi="Arial" w:cs="Arial"/>
                              <w:color w:val="211F5E"/>
                              <w:sz w:val="20"/>
                              <w:szCs w:val="20"/>
                            </w:rPr>
                            <w:instrText xml:space="preserve"> PAGE   \* MERGEFORMAT </w:instrText>
                          </w:r>
                          <w:r w:rsidRPr="00B11FD1">
                            <w:rPr>
                              <w:rFonts w:ascii="Arial" w:hAnsi="Arial" w:cs="Arial"/>
                              <w:color w:val="211F5E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447269">
                            <w:rPr>
                              <w:rFonts w:ascii="Arial" w:hAnsi="Arial" w:cs="Arial"/>
                              <w:noProof/>
                              <w:color w:val="211F5E"/>
                              <w:sz w:val="20"/>
                              <w:szCs w:val="20"/>
                            </w:rPr>
                            <w:t>3</w:t>
                          </w:r>
                          <w:r w:rsidRPr="00B11FD1">
                            <w:rPr>
                              <w:rFonts w:ascii="Arial" w:hAnsi="Arial" w:cs="Arial"/>
                              <w:noProof/>
                              <w:color w:val="211F5E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="">
          <w:pict>
            <v:shape id="Text Box 2" style="position:absolute;margin-left:-.2pt;margin-top:-13.45pt;width:198pt;height:18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7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" w14:anchorId="1ED70F06">
              <v:textbox inset="0,0,0,0">
                <w:txbxContent>
                  <w:p w:rsidRPr="00B11FD1" w:rsidR="009E4398" w:rsidP="009E4398" w:rsidRDefault="009E4398" w14:paraId="244E51CF" w14:textId="77777777">
                    <w:pPr>
                      <w:spacing w:after="0" w:line="260" w:lineRule="exact"/>
                      <w:rPr>
                        <w:rFonts w:ascii="Arial" w:hAnsi="Arial" w:cs="Arial"/>
                        <w:color w:val="00ABAA"/>
                        <w:sz w:val="20"/>
                        <w:szCs w:val="20"/>
                      </w:rPr>
                    </w:pPr>
                  </w:p>
                  <w:p w:rsidRPr="00B11FD1" w:rsidR="00DA2281" w:rsidP="001B0616" w:rsidRDefault="00DA2281" w14:paraId="126F70DA" w14:textId="3AECDFE3">
                    <w:pPr>
                      <w:spacing w:after="0" w:line="260" w:lineRule="exact"/>
                      <w:rPr>
                        <w:rFonts w:ascii="Arial" w:hAnsi="Arial" w:cs="Arial"/>
                        <w:color w:val="211F5E"/>
                        <w:sz w:val="20"/>
                        <w:szCs w:val="20"/>
                      </w:rPr>
                    </w:pPr>
                    <w:r w:rsidRPr="00B11FD1">
                      <w:rPr>
                        <w:rFonts w:ascii="Arial" w:hAnsi="Arial" w:cs="Arial"/>
                        <w:color w:val="211F5E"/>
                        <w:sz w:val="20"/>
                        <w:szCs w:val="20"/>
                      </w:rPr>
                      <w:fldChar w:fldCharType="begin"/>
                    </w:r>
                    <w:r w:rsidRPr="00B11FD1">
                      <w:rPr>
                        <w:rFonts w:ascii="Arial" w:hAnsi="Arial" w:cs="Arial"/>
                        <w:color w:val="211F5E"/>
                        <w:sz w:val="20"/>
                        <w:szCs w:val="20"/>
                      </w:rPr>
                      <w:instrText xml:space="preserve"> PAGE   \* MERGEFORMAT </w:instrText>
                    </w:r>
                    <w:r w:rsidRPr="00B11FD1">
                      <w:rPr>
                        <w:rFonts w:ascii="Arial" w:hAnsi="Arial" w:cs="Arial"/>
                        <w:color w:val="211F5E"/>
                        <w:sz w:val="20"/>
                        <w:szCs w:val="20"/>
                      </w:rPr>
                      <w:fldChar w:fldCharType="separate"/>
                    </w:r>
                    <w:r w:rsidR="00447269">
                      <w:rPr>
                        <w:rFonts w:ascii="Arial" w:hAnsi="Arial" w:cs="Arial"/>
                        <w:noProof/>
                        <w:color w:val="211F5E"/>
                        <w:sz w:val="20"/>
                        <w:szCs w:val="20"/>
                      </w:rPr>
                      <w:t>3</w:t>
                    </w:r>
                    <w:r w:rsidRPr="00B11FD1">
                      <w:rPr>
                        <w:rFonts w:ascii="Arial" w:hAnsi="Arial" w:cs="Arial"/>
                        <w:noProof/>
                        <w:color w:val="211F5E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13E3DC2" w14:textId="77777777" w:rsidR="00DA2281" w:rsidRPr="009E4398" w:rsidRDefault="00DA2281" w:rsidP="00F62BD1">
    <w:pPr>
      <w:pStyle w:val="Header"/>
      <w:spacing w:line="260" w:lineRule="exact"/>
      <w:rPr>
        <w:rFonts w:cs="Arial"/>
        <w:color w:val="00206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66436"/>
    <w:multiLevelType w:val="hybridMultilevel"/>
    <w:tmpl w:val="4BCEA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A6640"/>
    <w:multiLevelType w:val="hybridMultilevel"/>
    <w:tmpl w:val="CBBC833C"/>
    <w:lvl w:ilvl="0" w:tplc="0A5005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B50BD"/>
    <w:multiLevelType w:val="hybridMultilevel"/>
    <w:tmpl w:val="B7281146"/>
    <w:lvl w:ilvl="0" w:tplc="10C01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B685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BE5C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98B3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E4F9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F044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82E6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40AE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2AFE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4B112"/>
    <w:multiLevelType w:val="hybridMultilevel"/>
    <w:tmpl w:val="FD16E14C"/>
    <w:lvl w:ilvl="0" w:tplc="B0ECD9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E83C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8273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D23F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F2E3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D473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50C2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BAEB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724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C1695D"/>
    <w:multiLevelType w:val="hybridMultilevel"/>
    <w:tmpl w:val="FE3CE4BC"/>
    <w:lvl w:ilvl="0" w:tplc="D56C0DF2">
      <w:start w:val="1"/>
      <w:numFmt w:val="bullet"/>
      <w:lvlText w:val="•"/>
      <w:lvlJc w:val="left"/>
      <w:pPr>
        <w:ind w:left="360" w:hanging="360"/>
      </w:pPr>
      <w:rPr>
        <w:rFonts w:ascii="ArialMT" w:hAnsi="ArialMT" w:hint="default"/>
        <w:color w:val="00ABAA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2F6F4A"/>
    <w:multiLevelType w:val="hybridMultilevel"/>
    <w:tmpl w:val="09BCC9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50B39"/>
    <w:multiLevelType w:val="hybridMultilevel"/>
    <w:tmpl w:val="8F701E0C"/>
    <w:lvl w:ilvl="0" w:tplc="3676D6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9C2C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9A3A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D2B1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A4C4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2406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C2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492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6223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1502C4"/>
    <w:multiLevelType w:val="hybridMultilevel"/>
    <w:tmpl w:val="94782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4D762E"/>
    <w:multiLevelType w:val="hybridMultilevel"/>
    <w:tmpl w:val="70FE2A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5EFEBFDC">
      <w:start w:val="1"/>
      <w:numFmt w:val="bullet"/>
      <w:lvlText w:val="-"/>
      <w:lvlJc w:val="left"/>
      <w:pPr>
        <w:ind w:left="2340" w:hanging="360"/>
      </w:pPr>
      <w:rPr>
        <w:rFonts w:ascii="Calibri" w:eastAsia="Times New Roman" w:hAnsi="Calibri" w:cs="Arial" w:hint="default"/>
      </w:rPr>
    </w:lvl>
    <w:lvl w:ilvl="3" w:tplc="315AACEA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12DE63"/>
    <w:multiLevelType w:val="hybridMultilevel"/>
    <w:tmpl w:val="BDAACFFE"/>
    <w:lvl w:ilvl="0" w:tplc="FE4EBF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6ED9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0C07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8E2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2434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DA4E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98DD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9848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7C1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DC2CB0"/>
    <w:multiLevelType w:val="hybridMultilevel"/>
    <w:tmpl w:val="9A1E10B6"/>
    <w:lvl w:ilvl="0" w:tplc="6B9813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3066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128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FA53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C4BA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2881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B041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C0C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CEC7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C63F41"/>
    <w:multiLevelType w:val="hybridMultilevel"/>
    <w:tmpl w:val="A8B0E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6C0DF2">
      <w:start w:val="1"/>
      <w:numFmt w:val="bullet"/>
      <w:lvlText w:val="•"/>
      <w:lvlJc w:val="left"/>
      <w:pPr>
        <w:ind w:left="1440" w:hanging="360"/>
      </w:pPr>
      <w:rPr>
        <w:rFonts w:ascii="ArialMT" w:hAnsi="ArialMT" w:hint="default"/>
        <w:color w:val="00ABAA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97CA6"/>
    <w:multiLevelType w:val="hybridMultilevel"/>
    <w:tmpl w:val="661A64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467726"/>
    <w:multiLevelType w:val="hybridMultilevel"/>
    <w:tmpl w:val="C9D8E26E"/>
    <w:lvl w:ilvl="0" w:tplc="1AA208E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C1272"/>
    <w:multiLevelType w:val="hybridMultilevel"/>
    <w:tmpl w:val="83A6E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037AF0"/>
    <w:multiLevelType w:val="hybridMultilevel"/>
    <w:tmpl w:val="888276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6D4905"/>
    <w:multiLevelType w:val="hybridMultilevel"/>
    <w:tmpl w:val="930812E6"/>
    <w:lvl w:ilvl="0" w:tplc="632E6A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58F1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BCF8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AC73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0285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DAA5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1A70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14F8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1A60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56BD9"/>
    <w:multiLevelType w:val="hybridMultilevel"/>
    <w:tmpl w:val="2A288870"/>
    <w:lvl w:ilvl="0" w:tplc="D56C0DF2">
      <w:start w:val="1"/>
      <w:numFmt w:val="bullet"/>
      <w:lvlText w:val="•"/>
      <w:lvlJc w:val="left"/>
      <w:pPr>
        <w:ind w:left="720" w:hanging="360"/>
      </w:pPr>
      <w:rPr>
        <w:rFonts w:ascii="ArialMT" w:hAnsi="ArialMT" w:hint="default"/>
        <w:color w:val="00ABA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133243"/>
    <w:multiLevelType w:val="hybridMultilevel"/>
    <w:tmpl w:val="888276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582C93"/>
    <w:multiLevelType w:val="hybridMultilevel"/>
    <w:tmpl w:val="72A49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5F5176"/>
    <w:multiLevelType w:val="hybridMultilevel"/>
    <w:tmpl w:val="C3ECD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61661"/>
    <w:multiLevelType w:val="hybridMultilevel"/>
    <w:tmpl w:val="2DE068FC"/>
    <w:lvl w:ilvl="0" w:tplc="1990EC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A03D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6C93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647F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16FC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E00F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9A9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16E9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988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026CA7"/>
    <w:multiLevelType w:val="hybridMultilevel"/>
    <w:tmpl w:val="FFBA3F86"/>
    <w:lvl w:ilvl="0" w:tplc="5EFEBFDC">
      <w:start w:val="1"/>
      <w:numFmt w:val="bullet"/>
      <w:lvlText w:val="-"/>
      <w:lvlJc w:val="left"/>
      <w:pPr>
        <w:ind w:left="1800" w:hanging="360"/>
      </w:pPr>
      <w:rPr>
        <w:rFonts w:ascii="Calibri" w:eastAsia="Times New Roman" w:hAnsi="Calibri" w:cs="Aria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106169D"/>
    <w:multiLevelType w:val="hybridMultilevel"/>
    <w:tmpl w:val="770ED9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0A0EC0"/>
    <w:multiLevelType w:val="hybridMultilevel"/>
    <w:tmpl w:val="2D02EA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CB5462"/>
    <w:multiLevelType w:val="hybridMultilevel"/>
    <w:tmpl w:val="B3D6B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BB1037"/>
    <w:multiLevelType w:val="hybridMultilevel"/>
    <w:tmpl w:val="9ECA3D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03539C"/>
    <w:multiLevelType w:val="hybridMultilevel"/>
    <w:tmpl w:val="888276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801E4C"/>
    <w:multiLevelType w:val="hybridMultilevel"/>
    <w:tmpl w:val="1770638C"/>
    <w:lvl w:ilvl="0" w:tplc="D56C0DF2">
      <w:start w:val="1"/>
      <w:numFmt w:val="bullet"/>
      <w:lvlText w:val="•"/>
      <w:lvlJc w:val="left"/>
      <w:pPr>
        <w:ind w:left="1440" w:hanging="360"/>
      </w:pPr>
      <w:rPr>
        <w:rFonts w:ascii="ArialMT" w:hAnsi="ArialMT" w:hint="default"/>
        <w:color w:val="00ABAA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E895DC4"/>
    <w:multiLevelType w:val="hybridMultilevel"/>
    <w:tmpl w:val="A2A07F3A"/>
    <w:lvl w:ilvl="0" w:tplc="6EB45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62A3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6655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8860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0249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166F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AC38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665F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80B0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D638B8"/>
    <w:multiLevelType w:val="hybridMultilevel"/>
    <w:tmpl w:val="BFFA5064"/>
    <w:lvl w:ilvl="0" w:tplc="874A9D0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AA46F0"/>
    <w:multiLevelType w:val="hybridMultilevel"/>
    <w:tmpl w:val="11820F2C"/>
    <w:lvl w:ilvl="0" w:tplc="4EAC96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EA5A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E821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3E40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6254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B04B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38E1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5ED6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740C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E506CA"/>
    <w:multiLevelType w:val="hybridMultilevel"/>
    <w:tmpl w:val="4906D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D06429"/>
    <w:multiLevelType w:val="hybridMultilevel"/>
    <w:tmpl w:val="6ACA2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2D1D88"/>
    <w:multiLevelType w:val="hybridMultilevel"/>
    <w:tmpl w:val="562E8E0C"/>
    <w:lvl w:ilvl="0" w:tplc="5EFEBFD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4A26A3"/>
    <w:multiLevelType w:val="hybridMultilevel"/>
    <w:tmpl w:val="E9F05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2346F8"/>
    <w:multiLevelType w:val="hybridMultilevel"/>
    <w:tmpl w:val="362CA12C"/>
    <w:lvl w:ilvl="0" w:tplc="849482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66D3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1000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CA5F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1A02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4CFD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7281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9A4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F2C2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E2EE1B"/>
    <w:multiLevelType w:val="hybridMultilevel"/>
    <w:tmpl w:val="E8DE53F2"/>
    <w:lvl w:ilvl="0" w:tplc="FA1249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5695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F8B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B84E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645B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402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D0FC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2A8B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1612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8A0126"/>
    <w:multiLevelType w:val="hybridMultilevel"/>
    <w:tmpl w:val="7DBC32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FE25ED9"/>
    <w:multiLevelType w:val="hybridMultilevel"/>
    <w:tmpl w:val="0F0ED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725919">
    <w:abstractNumId w:val="36"/>
  </w:num>
  <w:num w:numId="2" w16cid:durableId="696658949">
    <w:abstractNumId w:val="21"/>
  </w:num>
  <w:num w:numId="3" w16cid:durableId="1479613195">
    <w:abstractNumId w:val="16"/>
  </w:num>
  <w:num w:numId="4" w16cid:durableId="1785152117">
    <w:abstractNumId w:val="9"/>
  </w:num>
  <w:num w:numId="5" w16cid:durableId="1239093876">
    <w:abstractNumId w:val="3"/>
  </w:num>
  <w:num w:numId="6" w16cid:durableId="1807043241">
    <w:abstractNumId w:val="2"/>
  </w:num>
  <w:num w:numId="7" w16cid:durableId="1709641917">
    <w:abstractNumId w:val="10"/>
  </w:num>
  <w:num w:numId="8" w16cid:durableId="764812871">
    <w:abstractNumId w:val="37"/>
  </w:num>
  <w:num w:numId="9" w16cid:durableId="1110932345">
    <w:abstractNumId w:val="6"/>
  </w:num>
  <w:num w:numId="10" w16cid:durableId="1818568354">
    <w:abstractNumId w:val="31"/>
  </w:num>
  <w:num w:numId="11" w16cid:durableId="1776516769">
    <w:abstractNumId w:val="29"/>
  </w:num>
  <w:num w:numId="12" w16cid:durableId="1205410268">
    <w:abstractNumId w:val="4"/>
  </w:num>
  <w:num w:numId="13" w16cid:durableId="68307367">
    <w:abstractNumId w:val="27"/>
  </w:num>
  <w:num w:numId="14" w16cid:durableId="2084450997">
    <w:abstractNumId w:val="30"/>
  </w:num>
  <w:num w:numId="15" w16cid:durableId="730007793">
    <w:abstractNumId w:val="13"/>
  </w:num>
  <w:num w:numId="16" w16cid:durableId="679164431">
    <w:abstractNumId w:val="15"/>
  </w:num>
  <w:num w:numId="17" w16cid:durableId="1232502392">
    <w:abstractNumId w:val="8"/>
  </w:num>
  <w:num w:numId="18" w16cid:durableId="39787322">
    <w:abstractNumId w:val="1"/>
  </w:num>
  <w:num w:numId="19" w16cid:durableId="60372430">
    <w:abstractNumId w:val="5"/>
  </w:num>
  <w:num w:numId="20" w16cid:durableId="704333718">
    <w:abstractNumId w:val="26"/>
  </w:num>
  <w:num w:numId="21" w16cid:durableId="2029408142">
    <w:abstractNumId w:val="24"/>
  </w:num>
  <w:num w:numId="22" w16cid:durableId="103697655">
    <w:abstractNumId w:val="35"/>
  </w:num>
  <w:num w:numId="23" w16cid:durableId="64454267">
    <w:abstractNumId w:val="14"/>
  </w:num>
  <w:num w:numId="24" w16cid:durableId="861867519">
    <w:abstractNumId w:val="11"/>
  </w:num>
  <w:num w:numId="25" w16cid:durableId="40593070">
    <w:abstractNumId w:val="20"/>
  </w:num>
  <w:num w:numId="26" w16cid:durableId="1780375606">
    <w:abstractNumId w:val="17"/>
  </w:num>
  <w:num w:numId="27" w16cid:durableId="1983803990">
    <w:abstractNumId w:val="28"/>
  </w:num>
  <w:num w:numId="28" w16cid:durableId="524293137">
    <w:abstractNumId w:val="39"/>
  </w:num>
  <w:num w:numId="29" w16cid:durableId="2121219402">
    <w:abstractNumId w:val="22"/>
  </w:num>
  <w:num w:numId="30" w16cid:durableId="276723086">
    <w:abstractNumId w:val="34"/>
  </w:num>
  <w:num w:numId="31" w16cid:durableId="488059744">
    <w:abstractNumId w:val="7"/>
  </w:num>
  <w:num w:numId="32" w16cid:durableId="86271737">
    <w:abstractNumId w:val="32"/>
  </w:num>
  <w:num w:numId="33" w16cid:durableId="820535459">
    <w:abstractNumId w:val="38"/>
  </w:num>
  <w:num w:numId="34" w16cid:durableId="1788115188">
    <w:abstractNumId w:val="18"/>
  </w:num>
  <w:num w:numId="35" w16cid:durableId="1707173107">
    <w:abstractNumId w:val="25"/>
  </w:num>
  <w:num w:numId="36" w16cid:durableId="588735795">
    <w:abstractNumId w:val="0"/>
  </w:num>
  <w:num w:numId="37" w16cid:durableId="68776320">
    <w:abstractNumId w:val="19"/>
  </w:num>
  <w:num w:numId="38" w16cid:durableId="854000523">
    <w:abstractNumId w:val="33"/>
  </w:num>
  <w:num w:numId="39" w16cid:durableId="1662805307">
    <w:abstractNumId w:val="23"/>
  </w:num>
  <w:num w:numId="40" w16cid:durableId="104656365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A58"/>
    <w:rsid w:val="00000ABF"/>
    <w:rsid w:val="00010C0E"/>
    <w:rsid w:val="00016AC4"/>
    <w:rsid w:val="0003144D"/>
    <w:rsid w:val="000324D4"/>
    <w:rsid w:val="0004421E"/>
    <w:rsid w:val="0005031C"/>
    <w:rsid w:val="00057152"/>
    <w:rsid w:val="00057CCE"/>
    <w:rsid w:val="00077E3E"/>
    <w:rsid w:val="000820A7"/>
    <w:rsid w:val="00085FB0"/>
    <w:rsid w:val="00086F67"/>
    <w:rsid w:val="00090050"/>
    <w:rsid w:val="00092FF1"/>
    <w:rsid w:val="000B178D"/>
    <w:rsid w:val="000C1F20"/>
    <w:rsid w:val="000C55F0"/>
    <w:rsid w:val="000D307B"/>
    <w:rsid w:val="000D5C9D"/>
    <w:rsid w:val="000E1907"/>
    <w:rsid w:val="00114DA4"/>
    <w:rsid w:val="0012283E"/>
    <w:rsid w:val="00131F00"/>
    <w:rsid w:val="00133A22"/>
    <w:rsid w:val="00145C17"/>
    <w:rsid w:val="00152428"/>
    <w:rsid w:val="001576C9"/>
    <w:rsid w:val="0017452C"/>
    <w:rsid w:val="00181799"/>
    <w:rsid w:val="00195590"/>
    <w:rsid w:val="001A7018"/>
    <w:rsid w:val="001A7A4C"/>
    <w:rsid w:val="001B0616"/>
    <w:rsid w:val="001B1588"/>
    <w:rsid w:val="001B296F"/>
    <w:rsid w:val="001C009B"/>
    <w:rsid w:val="001D520B"/>
    <w:rsid w:val="001D58A0"/>
    <w:rsid w:val="00200741"/>
    <w:rsid w:val="0020434F"/>
    <w:rsid w:val="0020692E"/>
    <w:rsid w:val="00213293"/>
    <w:rsid w:val="00213912"/>
    <w:rsid w:val="00222EDD"/>
    <w:rsid w:val="002274BF"/>
    <w:rsid w:val="00243577"/>
    <w:rsid w:val="002445E5"/>
    <w:rsid w:val="00256961"/>
    <w:rsid w:val="00260B66"/>
    <w:rsid w:val="00265516"/>
    <w:rsid w:val="0026600E"/>
    <w:rsid w:val="00274950"/>
    <w:rsid w:val="002775D3"/>
    <w:rsid w:val="00292313"/>
    <w:rsid w:val="002B0EFA"/>
    <w:rsid w:val="002B5912"/>
    <w:rsid w:val="002C00CD"/>
    <w:rsid w:val="002D42E1"/>
    <w:rsid w:val="002E3190"/>
    <w:rsid w:val="002F25C6"/>
    <w:rsid w:val="002F5342"/>
    <w:rsid w:val="002F5783"/>
    <w:rsid w:val="00300A4C"/>
    <w:rsid w:val="003025A6"/>
    <w:rsid w:val="00312A58"/>
    <w:rsid w:val="00325035"/>
    <w:rsid w:val="00325491"/>
    <w:rsid w:val="0032593D"/>
    <w:rsid w:val="00326615"/>
    <w:rsid w:val="0033377E"/>
    <w:rsid w:val="0034456E"/>
    <w:rsid w:val="003620D0"/>
    <w:rsid w:val="00381051"/>
    <w:rsid w:val="00386BF6"/>
    <w:rsid w:val="00390733"/>
    <w:rsid w:val="003A3A8A"/>
    <w:rsid w:val="003B3850"/>
    <w:rsid w:val="003D53DE"/>
    <w:rsid w:val="003D66D9"/>
    <w:rsid w:val="003D68AA"/>
    <w:rsid w:val="003E407C"/>
    <w:rsid w:val="003F0BCD"/>
    <w:rsid w:val="003F4795"/>
    <w:rsid w:val="00401CD4"/>
    <w:rsid w:val="00407B03"/>
    <w:rsid w:val="0041419B"/>
    <w:rsid w:val="0041552F"/>
    <w:rsid w:val="00422D61"/>
    <w:rsid w:val="00434179"/>
    <w:rsid w:val="00437903"/>
    <w:rsid w:val="00443B4E"/>
    <w:rsid w:val="00447269"/>
    <w:rsid w:val="00447715"/>
    <w:rsid w:val="004511E4"/>
    <w:rsid w:val="00456E6E"/>
    <w:rsid w:val="00465A1E"/>
    <w:rsid w:val="004666E0"/>
    <w:rsid w:val="00473BFB"/>
    <w:rsid w:val="0048166C"/>
    <w:rsid w:val="004908F5"/>
    <w:rsid w:val="00496BF9"/>
    <w:rsid w:val="004A1148"/>
    <w:rsid w:val="004A3520"/>
    <w:rsid w:val="004B0D87"/>
    <w:rsid w:val="004B266F"/>
    <w:rsid w:val="004B79CE"/>
    <w:rsid w:val="004C138C"/>
    <w:rsid w:val="004E0932"/>
    <w:rsid w:val="004E3AD1"/>
    <w:rsid w:val="004F24B3"/>
    <w:rsid w:val="005036B1"/>
    <w:rsid w:val="00510B62"/>
    <w:rsid w:val="00515F2A"/>
    <w:rsid w:val="005207A4"/>
    <w:rsid w:val="00522D36"/>
    <w:rsid w:val="005230BA"/>
    <w:rsid w:val="005302DF"/>
    <w:rsid w:val="005307D2"/>
    <w:rsid w:val="005429C7"/>
    <w:rsid w:val="005610EE"/>
    <w:rsid w:val="005665AF"/>
    <w:rsid w:val="00566BDE"/>
    <w:rsid w:val="00567E41"/>
    <w:rsid w:val="00576F66"/>
    <w:rsid w:val="0058102A"/>
    <w:rsid w:val="00591E42"/>
    <w:rsid w:val="00595B58"/>
    <w:rsid w:val="00597577"/>
    <w:rsid w:val="005A06FE"/>
    <w:rsid w:val="005B3C47"/>
    <w:rsid w:val="005B780C"/>
    <w:rsid w:val="005C52D7"/>
    <w:rsid w:val="005D0052"/>
    <w:rsid w:val="005D12B1"/>
    <w:rsid w:val="005E1912"/>
    <w:rsid w:val="005E2589"/>
    <w:rsid w:val="005E4F12"/>
    <w:rsid w:val="005E685F"/>
    <w:rsid w:val="005F4BF3"/>
    <w:rsid w:val="00606CBC"/>
    <w:rsid w:val="00607F1E"/>
    <w:rsid w:val="00610FCD"/>
    <w:rsid w:val="00631BB3"/>
    <w:rsid w:val="00634689"/>
    <w:rsid w:val="0064338F"/>
    <w:rsid w:val="006525C4"/>
    <w:rsid w:val="00653F3C"/>
    <w:rsid w:val="00662ED1"/>
    <w:rsid w:val="00665EE0"/>
    <w:rsid w:val="00675BA2"/>
    <w:rsid w:val="00690FB4"/>
    <w:rsid w:val="00696746"/>
    <w:rsid w:val="006A541C"/>
    <w:rsid w:val="006B0316"/>
    <w:rsid w:val="006B2E02"/>
    <w:rsid w:val="006B315B"/>
    <w:rsid w:val="006B7FDF"/>
    <w:rsid w:val="006C6B90"/>
    <w:rsid w:val="006D7C35"/>
    <w:rsid w:val="006E0F14"/>
    <w:rsid w:val="006E5296"/>
    <w:rsid w:val="006E7385"/>
    <w:rsid w:val="006F40AD"/>
    <w:rsid w:val="0071314E"/>
    <w:rsid w:val="007343FC"/>
    <w:rsid w:val="0074470F"/>
    <w:rsid w:val="007628D4"/>
    <w:rsid w:val="00773262"/>
    <w:rsid w:val="00776D2C"/>
    <w:rsid w:val="00783D82"/>
    <w:rsid w:val="007D0E6A"/>
    <w:rsid w:val="007D16BA"/>
    <w:rsid w:val="007D5B3E"/>
    <w:rsid w:val="007F374B"/>
    <w:rsid w:val="007F6C41"/>
    <w:rsid w:val="0080699E"/>
    <w:rsid w:val="00810161"/>
    <w:rsid w:val="00813C5B"/>
    <w:rsid w:val="008157E9"/>
    <w:rsid w:val="00830109"/>
    <w:rsid w:val="00835916"/>
    <w:rsid w:val="00837975"/>
    <w:rsid w:val="00843448"/>
    <w:rsid w:val="008438BB"/>
    <w:rsid w:val="008443F5"/>
    <w:rsid w:val="00846859"/>
    <w:rsid w:val="00847B7A"/>
    <w:rsid w:val="008522E9"/>
    <w:rsid w:val="0086584E"/>
    <w:rsid w:val="0086690A"/>
    <w:rsid w:val="00873F02"/>
    <w:rsid w:val="0088183B"/>
    <w:rsid w:val="00882EDB"/>
    <w:rsid w:val="00883A24"/>
    <w:rsid w:val="008A27FC"/>
    <w:rsid w:val="008A4AAE"/>
    <w:rsid w:val="008B308E"/>
    <w:rsid w:val="008B488B"/>
    <w:rsid w:val="008C4DD2"/>
    <w:rsid w:val="008C4F1E"/>
    <w:rsid w:val="008C6BB2"/>
    <w:rsid w:val="008D2864"/>
    <w:rsid w:val="008D6AB1"/>
    <w:rsid w:val="008E7352"/>
    <w:rsid w:val="0091095D"/>
    <w:rsid w:val="0092051C"/>
    <w:rsid w:val="00924D18"/>
    <w:rsid w:val="00926AC5"/>
    <w:rsid w:val="00942CE5"/>
    <w:rsid w:val="00943EBF"/>
    <w:rsid w:val="00946AB5"/>
    <w:rsid w:val="0095395F"/>
    <w:rsid w:val="0096518F"/>
    <w:rsid w:val="0098329E"/>
    <w:rsid w:val="00996A1A"/>
    <w:rsid w:val="009A0555"/>
    <w:rsid w:val="009A29E9"/>
    <w:rsid w:val="009C4D21"/>
    <w:rsid w:val="009C4D7C"/>
    <w:rsid w:val="009C59B8"/>
    <w:rsid w:val="009D2587"/>
    <w:rsid w:val="009D4AA0"/>
    <w:rsid w:val="009E4398"/>
    <w:rsid w:val="009E47E5"/>
    <w:rsid w:val="009E539C"/>
    <w:rsid w:val="009E66F6"/>
    <w:rsid w:val="009F08AA"/>
    <w:rsid w:val="00A008C5"/>
    <w:rsid w:val="00A12A6E"/>
    <w:rsid w:val="00A12E5D"/>
    <w:rsid w:val="00A21F0D"/>
    <w:rsid w:val="00A306ED"/>
    <w:rsid w:val="00A320F6"/>
    <w:rsid w:val="00A35A56"/>
    <w:rsid w:val="00A456BC"/>
    <w:rsid w:val="00A51985"/>
    <w:rsid w:val="00A92ED5"/>
    <w:rsid w:val="00AA5D91"/>
    <w:rsid w:val="00AB265B"/>
    <w:rsid w:val="00AB78A6"/>
    <w:rsid w:val="00AC724E"/>
    <w:rsid w:val="00AC7493"/>
    <w:rsid w:val="00AD0C87"/>
    <w:rsid w:val="00AD6B54"/>
    <w:rsid w:val="00AE462C"/>
    <w:rsid w:val="00AF2931"/>
    <w:rsid w:val="00AF6C1E"/>
    <w:rsid w:val="00B11FD1"/>
    <w:rsid w:val="00B24C24"/>
    <w:rsid w:val="00B30588"/>
    <w:rsid w:val="00B31576"/>
    <w:rsid w:val="00B51ACA"/>
    <w:rsid w:val="00B72038"/>
    <w:rsid w:val="00B90E02"/>
    <w:rsid w:val="00B95CF5"/>
    <w:rsid w:val="00BA184F"/>
    <w:rsid w:val="00BA36DD"/>
    <w:rsid w:val="00BA60F0"/>
    <w:rsid w:val="00BA7A3B"/>
    <w:rsid w:val="00BB0424"/>
    <w:rsid w:val="00BB6530"/>
    <w:rsid w:val="00BB679F"/>
    <w:rsid w:val="00BC2E1D"/>
    <w:rsid w:val="00BC5420"/>
    <w:rsid w:val="00BC5F7A"/>
    <w:rsid w:val="00BC6AC9"/>
    <w:rsid w:val="00BE1BB3"/>
    <w:rsid w:val="00BE2B08"/>
    <w:rsid w:val="00BE2D88"/>
    <w:rsid w:val="00BE4856"/>
    <w:rsid w:val="00BF2B22"/>
    <w:rsid w:val="00C129BB"/>
    <w:rsid w:val="00C16827"/>
    <w:rsid w:val="00C21AC5"/>
    <w:rsid w:val="00C235E2"/>
    <w:rsid w:val="00C405BC"/>
    <w:rsid w:val="00C4099C"/>
    <w:rsid w:val="00C46426"/>
    <w:rsid w:val="00C509D0"/>
    <w:rsid w:val="00C60FE9"/>
    <w:rsid w:val="00C7469A"/>
    <w:rsid w:val="00C76716"/>
    <w:rsid w:val="00C93604"/>
    <w:rsid w:val="00C97A24"/>
    <w:rsid w:val="00CA2A9F"/>
    <w:rsid w:val="00CB1C83"/>
    <w:rsid w:val="00CD1AC1"/>
    <w:rsid w:val="00CD1CEB"/>
    <w:rsid w:val="00CD445F"/>
    <w:rsid w:val="00CE51F7"/>
    <w:rsid w:val="00CF0A6E"/>
    <w:rsid w:val="00D03302"/>
    <w:rsid w:val="00D05CAC"/>
    <w:rsid w:val="00D10F5B"/>
    <w:rsid w:val="00D11AE2"/>
    <w:rsid w:val="00D153D2"/>
    <w:rsid w:val="00D22B3B"/>
    <w:rsid w:val="00D23857"/>
    <w:rsid w:val="00D3694C"/>
    <w:rsid w:val="00D4386F"/>
    <w:rsid w:val="00D56E3D"/>
    <w:rsid w:val="00D63741"/>
    <w:rsid w:val="00D73210"/>
    <w:rsid w:val="00D743FC"/>
    <w:rsid w:val="00D826DA"/>
    <w:rsid w:val="00D87DA5"/>
    <w:rsid w:val="00D90343"/>
    <w:rsid w:val="00D913B6"/>
    <w:rsid w:val="00D97DA6"/>
    <w:rsid w:val="00DA2281"/>
    <w:rsid w:val="00DA4AA0"/>
    <w:rsid w:val="00DA5B4C"/>
    <w:rsid w:val="00DC6097"/>
    <w:rsid w:val="00DC6AFC"/>
    <w:rsid w:val="00DE4B39"/>
    <w:rsid w:val="00DE63F2"/>
    <w:rsid w:val="00DF358B"/>
    <w:rsid w:val="00E00900"/>
    <w:rsid w:val="00E02F59"/>
    <w:rsid w:val="00E0649C"/>
    <w:rsid w:val="00E06E96"/>
    <w:rsid w:val="00E07BD1"/>
    <w:rsid w:val="00E07CAC"/>
    <w:rsid w:val="00E13409"/>
    <w:rsid w:val="00E218C9"/>
    <w:rsid w:val="00E21E81"/>
    <w:rsid w:val="00E32A2C"/>
    <w:rsid w:val="00E34CA6"/>
    <w:rsid w:val="00E5138B"/>
    <w:rsid w:val="00E54B90"/>
    <w:rsid w:val="00E74E6B"/>
    <w:rsid w:val="00E92E6B"/>
    <w:rsid w:val="00E94EE2"/>
    <w:rsid w:val="00E97E0E"/>
    <w:rsid w:val="00EA5E4B"/>
    <w:rsid w:val="00EB3A72"/>
    <w:rsid w:val="00EB550B"/>
    <w:rsid w:val="00EC351F"/>
    <w:rsid w:val="00EC7D51"/>
    <w:rsid w:val="00EE1A49"/>
    <w:rsid w:val="00EF1A32"/>
    <w:rsid w:val="00EF1BD3"/>
    <w:rsid w:val="00EF4244"/>
    <w:rsid w:val="00EF4378"/>
    <w:rsid w:val="00F07BC5"/>
    <w:rsid w:val="00F17E1E"/>
    <w:rsid w:val="00F35E89"/>
    <w:rsid w:val="00F403AE"/>
    <w:rsid w:val="00F4154C"/>
    <w:rsid w:val="00F46C35"/>
    <w:rsid w:val="00F536C2"/>
    <w:rsid w:val="00F53ED6"/>
    <w:rsid w:val="00F62BD1"/>
    <w:rsid w:val="00F66068"/>
    <w:rsid w:val="00F70E53"/>
    <w:rsid w:val="00F8038A"/>
    <w:rsid w:val="00F82DA3"/>
    <w:rsid w:val="00F8655C"/>
    <w:rsid w:val="00F908E0"/>
    <w:rsid w:val="00FA4337"/>
    <w:rsid w:val="00FB178E"/>
    <w:rsid w:val="00FB1D6F"/>
    <w:rsid w:val="00FD0C08"/>
    <w:rsid w:val="00FF1107"/>
    <w:rsid w:val="00FF4E78"/>
    <w:rsid w:val="00FF776D"/>
    <w:rsid w:val="014C4795"/>
    <w:rsid w:val="02E43608"/>
    <w:rsid w:val="033670CE"/>
    <w:rsid w:val="03863883"/>
    <w:rsid w:val="03906B98"/>
    <w:rsid w:val="04563980"/>
    <w:rsid w:val="046B38FF"/>
    <w:rsid w:val="04E533E6"/>
    <w:rsid w:val="04E5C5B9"/>
    <w:rsid w:val="0566B1D2"/>
    <w:rsid w:val="05FEE80C"/>
    <w:rsid w:val="06070960"/>
    <w:rsid w:val="07A2D9C1"/>
    <w:rsid w:val="07E9A008"/>
    <w:rsid w:val="09317EC8"/>
    <w:rsid w:val="09859F7E"/>
    <w:rsid w:val="09C01E80"/>
    <w:rsid w:val="09EF6E64"/>
    <w:rsid w:val="0A34F1C2"/>
    <w:rsid w:val="0B688BAE"/>
    <w:rsid w:val="0C657E70"/>
    <w:rsid w:val="0DD7091F"/>
    <w:rsid w:val="0E0291BA"/>
    <w:rsid w:val="0E121B45"/>
    <w:rsid w:val="0F91AD15"/>
    <w:rsid w:val="0FE58E53"/>
    <w:rsid w:val="107FFD64"/>
    <w:rsid w:val="10E874E0"/>
    <w:rsid w:val="120B9AA0"/>
    <w:rsid w:val="124E4AC9"/>
    <w:rsid w:val="14A0E70A"/>
    <w:rsid w:val="14D4C82E"/>
    <w:rsid w:val="156245BB"/>
    <w:rsid w:val="1564A55A"/>
    <w:rsid w:val="15F84379"/>
    <w:rsid w:val="16077A8F"/>
    <w:rsid w:val="163CB76B"/>
    <w:rsid w:val="177FA847"/>
    <w:rsid w:val="182DE659"/>
    <w:rsid w:val="18311CCF"/>
    <w:rsid w:val="18B4E12D"/>
    <w:rsid w:val="1A752ACB"/>
    <w:rsid w:val="1C6D5BEF"/>
    <w:rsid w:val="1C7BFD25"/>
    <w:rsid w:val="1CEC61DC"/>
    <w:rsid w:val="1D53AB6E"/>
    <w:rsid w:val="1D6D57A0"/>
    <w:rsid w:val="1E170438"/>
    <w:rsid w:val="1F092801"/>
    <w:rsid w:val="1FB39DE7"/>
    <w:rsid w:val="2054E2C8"/>
    <w:rsid w:val="208B4C30"/>
    <w:rsid w:val="20A3E9AA"/>
    <w:rsid w:val="22951F5D"/>
    <w:rsid w:val="233CE016"/>
    <w:rsid w:val="26667101"/>
    <w:rsid w:val="26F4C32D"/>
    <w:rsid w:val="298AA4DD"/>
    <w:rsid w:val="2CD38B6C"/>
    <w:rsid w:val="2D06721A"/>
    <w:rsid w:val="2DEB307A"/>
    <w:rsid w:val="2EFFD512"/>
    <w:rsid w:val="2FF9E661"/>
    <w:rsid w:val="30099264"/>
    <w:rsid w:val="301C63C8"/>
    <w:rsid w:val="316654BE"/>
    <w:rsid w:val="33318723"/>
    <w:rsid w:val="3390551E"/>
    <w:rsid w:val="343B225F"/>
    <w:rsid w:val="34CD5784"/>
    <w:rsid w:val="38D70FAA"/>
    <w:rsid w:val="3A4A753F"/>
    <w:rsid w:val="3AFB3981"/>
    <w:rsid w:val="3B74BF9B"/>
    <w:rsid w:val="3C3C4A48"/>
    <w:rsid w:val="3CBEBD37"/>
    <w:rsid w:val="3F1EAFB0"/>
    <w:rsid w:val="40F26961"/>
    <w:rsid w:val="4102702F"/>
    <w:rsid w:val="417AB9BD"/>
    <w:rsid w:val="41ED97A0"/>
    <w:rsid w:val="44918B9C"/>
    <w:rsid w:val="44A3CD3D"/>
    <w:rsid w:val="44F7AE7B"/>
    <w:rsid w:val="455485F1"/>
    <w:rsid w:val="49A52DC5"/>
    <w:rsid w:val="4AA748D5"/>
    <w:rsid w:val="4AAD82FE"/>
    <w:rsid w:val="4B0873A6"/>
    <w:rsid w:val="4C060598"/>
    <w:rsid w:val="4CDCCE87"/>
    <w:rsid w:val="4DE25026"/>
    <w:rsid w:val="4E72D461"/>
    <w:rsid w:val="4F32343D"/>
    <w:rsid w:val="4F3CC100"/>
    <w:rsid w:val="502E1B7B"/>
    <w:rsid w:val="510A1D95"/>
    <w:rsid w:val="529C98EC"/>
    <w:rsid w:val="52A5EDF6"/>
    <w:rsid w:val="534C100B"/>
    <w:rsid w:val="537CA65E"/>
    <w:rsid w:val="538D0BCB"/>
    <w:rsid w:val="53E14B87"/>
    <w:rsid w:val="554010CA"/>
    <w:rsid w:val="55AC0284"/>
    <w:rsid w:val="55BBB69E"/>
    <w:rsid w:val="55DD8EB8"/>
    <w:rsid w:val="561AA263"/>
    <w:rsid w:val="56976263"/>
    <w:rsid w:val="56B698E4"/>
    <w:rsid w:val="573EE940"/>
    <w:rsid w:val="57700A0F"/>
    <w:rsid w:val="57D883BD"/>
    <w:rsid w:val="5913C7F6"/>
    <w:rsid w:val="59E631BB"/>
    <w:rsid w:val="5AE738AB"/>
    <w:rsid w:val="5B0535DB"/>
    <w:rsid w:val="5BA6A72E"/>
    <w:rsid w:val="5D9DEC0C"/>
    <w:rsid w:val="5F83097A"/>
    <w:rsid w:val="5F973BCD"/>
    <w:rsid w:val="5FF2603D"/>
    <w:rsid w:val="616BCC3F"/>
    <w:rsid w:val="61C098ED"/>
    <w:rsid w:val="62268B13"/>
    <w:rsid w:val="635C694E"/>
    <w:rsid w:val="6530DFE9"/>
    <w:rsid w:val="65396C37"/>
    <w:rsid w:val="65D922A1"/>
    <w:rsid w:val="66190542"/>
    <w:rsid w:val="66975056"/>
    <w:rsid w:val="6738273E"/>
    <w:rsid w:val="674CBBD8"/>
    <w:rsid w:val="68C3F22B"/>
    <w:rsid w:val="69103F8E"/>
    <w:rsid w:val="6AA64568"/>
    <w:rsid w:val="6BB62F00"/>
    <w:rsid w:val="6D550452"/>
    <w:rsid w:val="70080D2F"/>
    <w:rsid w:val="702A7ACD"/>
    <w:rsid w:val="70D1BEED"/>
    <w:rsid w:val="723B01C7"/>
    <w:rsid w:val="72642F90"/>
    <w:rsid w:val="738C5E43"/>
    <w:rsid w:val="73927310"/>
    <w:rsid w:val="73B32D3C"/>
    <w:rsid w:val="744D27AE"/>
    <w:rsid w:val="74E9631E"/>
    <w:rsid w:val="75EF466B"/>
    <w:rsid w:val="76F1B459"/>
    <w:rsid w:val="778269E3"/>
    <w:rsid w:val="780753C5"/>
    <w:rsid w:val="786D7602"/>
    <w:rsid w:val="792805F0"/>
    <w:rsid w:val="7B882BEF"/>
    <w:rsid w:val="7C2D6720"/>
    <w:rsid w:val="7DF409F4"/>
    <w:rsid w:val="7E73D53D"/>
    <w:rsid w:val="7F8FDA55"/>
    <w:rsid w:val="7FDE8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762999D"/>
  <w15:docId w15:val="{CFE6B510-2703-4404-A456-5D363FF06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8D2864"/>
    <w:pPr>
      <w:tabs>
        <w:tab w:val="left" w:pos="576"/>
        <w:tab w:val="left" w:pos="1152"/>
        <w:tab w:val="left" w:pos="1728"/>
        <w:tab w:val="left" w:pos="5760"/>
      </w:tabs>
      <w:suppressAutoHyphens/>
      <w:spacing w:before="432" w:after="120"/>
      <w:jc w:val="both"/>
      <w:outlineLvl w:val="1"/>
    </w:pPr>
    <w:rPr>
      <w:rFonts w:ascii="Arial" w:eastAsia="Times New Roman" w:hAnsi="Arial" w:cs="Arial"/>
      <w:b/>
      <w:bCs/>
      <w:sz w:val="28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864"/>
    <w:pPr>
      <w:keepNext/>
      <w:keepLines/>
      <w:tabs>
        <w:tab w:val="left" w:pos="576"/>
        <w:tab w:val="left" w:pos="1152"/>
        <w:tab w:val="left" w:pos="1728"/>
        <w:tab w:val="left" w:pos="5760"/>
      </w:tabs>
      <w:suppressAutoHyphens/>
      <w:spacing w:before="80" w:after="0" w:line="240" w:lineRule="atLeast"/>
      <w:jc w:val="both"/>
      <w:outlineLvl w:val="2"/>
    </w:pPr>
    <w:rPr>
      <w:rFonts w:ascii="Arial" w:eastAsia="Times New Roman" w:hAnsi="Arial" w:cs="Arial"/>
      <w:b/>
      <w:bCs/>
      <w:sz w:val="24"/>
      <w:szCs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"/>
    <w:basedOn w:val="Normal"/>
    <w:next w:val="Normal"/>
    <w:link w:val="TitleChar"/>
    <w:uiPriority w:val="10"/>
    <w:qFormat/>
    <w:rsid w:val="00BE1BB3"/>
    <w:pPr>
      <w:autoSpaceDE w:val="0"/>
      <w:autoSpaceDN w:val="0"/>
      <w:adjustRightInd w:val="0"/>
      <w:spacing w:after="0" w:line="580" w:lineRule="exact"/>
    </w:pPr>
    <w:rPr>
      <w:rFonts w:ascii="ArialMT" w:hAnsi="ArialMT" w:cs="ArialMT"/>
      <w:color w:val="211F5E"/>
      <w:sz w:val="48"/>
      <w:szCs w:val="48"/>
    </w:rPr>
  </w:style>
  <w:style w:type="character" w:customStyle="1" w:styleId="TitleChar">
    <w:name w:val="Title Char"/>
    <w:aliases w:val="TITLE Char"/>
    <w:basedOn w:val="DefaultParagraphFont"/>
    <w:link w:val="Title"/>
    <w:uiPriority w:val="10"/>
    <w:rsid w:val="00BE1BB3"/>
    <w:rPr>
      <w:rFonts w:ascii="ArialMT" w:hAnsi="ArialMT" w:cs="ArialMT"/>
      <w:color w:val="211F5E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B1588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B1588"/>
  </w:style>
  <w:style w:type="paragraph" w:styleId="Footer">
    <w:name w:val="footer"/>
    <w:basedOn w:val="Normal"/>
    <w:link w:val="FooterChar"/>
    <w:uiPriority w:val="99"/>
    <w:unhideWhenUsed/>
    <w:rsid w:val="001B1588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B1588"/>
  </w:style>
  <w:style w:type="paragraph" w:styleId="NoSpacing">
    <w:name w:val="No Spacing"/>
    <w:aliases w:val="BODY TEXT"/>
    <w:basedOn w:val="Normal"/>
    <w:link w:val="NoSpacingChar"/>
    <w:uiPriority w:val="1"/>
    <w:qFormat/>
    <w:rsid w:val="00BE1BB3"/>
    <w:pPr>
      <w:autoSpaceDE w:val="0"/>
      <w:autoSpaceDN w:val="0"/>
      <w:adjustRightInd w:val="0"/>
      <w:spacing w:after="0" w:line="300" w:lineRule="exact"/>
    </w:pPr>
    <w:rPr>
      <w:rFonts w:ascii="ArialMT" w:hAnsi="ArialMT" w:cs="ArialMT"/>
      <w:color w:val="211F5E"/>
    </w:rPr>
  </w:style>
  <w:style w:type="character" w:customStyle="1" w:styleId="NoSpacingChar">
    <w:name w:val="No Spacing Char"/>
    <w:aliases w:val="BODY TEXT Char"/>
    <w:basedOn w:val="DefaultParagraphFont"/>
    <w:link w:val="NoSpacing"/>
    <w:uiPriority w:val="1"/>
    <w:rsid w:val="00BE1BB3"/>
    <w:rPr>
      <w:rFonts w:ascii="ArialMT" w:hAnsi="ArialMT" w:cs="ArialMT"/>
      <w:color w:val="211F5E"/>
    </w:rPr>
  </w:style>
  <w:style w:type="paragraph" w:styleId="Subtitle">
    <w:name w:val="Subtitle"/>
    <w:aliases w:val="SUBTITLE"/>
    <w:basedOn w:val="Normal"/>
    <w:next w:val="Normal"/>
    <w:link w:val="SubtitleChar"/>
    <w:uiPriority w:val="11"/>
    <w:qFormat/>
    <w:rsid w:val="00BE1BB3"/>
    <w:pPr>
      <w:autoSpaceDE w:val="0"/>
      <w:autoSpaceDN w:val="0"/>
      <w:adjustRightInd w:val="0"/>
      <w:spacing w:after="0" w:line="580" w:lineRule="exact"/>
    </w:pPr>
    <w:rPr>
      <w:rFonts w:ascii="ArialMT" w:hAnsi="ArialMT" w:cs="ArialMT"/>
      <w:color w:val="00ABAA"/>
      <w:sz w:val="32"/>
      <w:szCs w:val="32"/>
    </w:rPr>
  </w:style>
  <w:style w:type="character" w:customStyle="1" w:styleId="SubtitleChar">
    <w:name w:val="Subtitle Char"/>
    <w:aliases w:val="SUBTITLE Char"/>
    <w:basedOn w:val="DefaultParagraphFont"/>
    <w:link w:val="Subtitle"/>
    <w:uiPriority w:val="11"/>
    <w:rsid w:val="00BE1BB3"/>
    <w:rPr>
      <w:rFonts w:ascii="ArialMT" w:hAnsi="ArialMT" w:cs="ArialMT"/>
      <w:color w:val="00ABAA"/>
      <w:sz w:val="32"/>
      <w:szCs w:val="32"/>
    </w:rPr>
  </w:style>
  <w:style w:type="character" w:styleId="SubtleEmphasis">
    <w:name w:val="Subtle Emphasis"/>
    <w:aliases w:val="BODY TEXT TITLE"/>
    <w:uiPriority w:val="19"/>
    <w:rsid w:val="00BE1BB3"/>
    <w:rPr>
      <w:rFonts w:ascii="Arial-BoldMT" w:hAnsi="Arial-BoldMT" w:cs="Arial-BoldMT"/>
      <w:b/>
      <w:bCs/>
      <w:color w:val="211F5E"/>
    </w:rPr>
  </w:style>
  <w:style w:type="paragraph" w:styleId="ListParagraph">
    <w:name w:val="List Paragraph"/>
    <w:basedOn w:val="Normal"/>
    <w:uiPriority w:val="34"/>
    <w:qFormat/>
    <w:rsid w:val="0041419B"/>
    <w:pPr>
      <w:ind w:left="720"/>
      <w:contextualSpacing/>
    </w:pPr>
  </w:style>
  <w:style w:type="character" w:styleId="Emphasis">
    <w:name w:val="Emphasis"/>
    <w:aliases w:val="BULLET POINTS"/>
    <w:uiPriority w:val="20"/>
    <w:qFormat/>
    <w:rsid w:val="00D73210"/>
    <w:rPr>
      <w:rFonts w:ascii="ArialMT" w:hAnsi="ArialMT" w:cs="ArialMT"/>
      <w:color w:val="211F5E"/>
    </w:rPr>
  </w:style>
  <w:style w:type="paragraph" w:customStyle="1" w:styleId="Body">
    <w:name w:val="Body"/>
    <w:basedOn w:val="Normal"/>
    <w:uiPriority w:val="99"/>
    <w:rsid w:val="00AD6B54"/>
    <w:pPr>
      <w:tabs>
        <w:tab w:val="left" w:pos="1361"/>
        <w:tab w:val="left" w:pos="5386"/>
      </w:tabs>
      <w:suppressAutoHyphens/>
      <w:autoSpaceDE w:val="0"/>
      <w:autoSpaceDN w:val="0"/>
      <w:adjustRightInd w:val="0"/>
      <w:spacing w:after="0" w:line="280" w:lineRule="atLeast"/>
      <w:textAlignment w:val="center"/>
    </w:pPr>
    <w:rPr>
      <w:rFonts w:ascii="Work Sans Light" w:hAnsi="Work Sans Light" w:cs="Work Sans Light"/>
      <w:color w:val="000000"/>
      <w:sz w:val="20"/>
      <w:szCs w:val="20"/>
    </w:rPr>
  </w:style>
  <w:style w:type="character" w:styleId="IntenseEmphasis">
    <w:name w:val="Intense Emphasis"/>
    <w:aliases w:val="DOC TITLE"/>
    <w:uiPriority w:val="21"/>
    <w:qFormat/>
    <w:rsid w:val="003F4795"/>
    <w:rPr>
      <w:rFonts w:ascii="Arial" w:hAnsi="Arial"/>
      <w:color w:val="FFFFFF" w:themeColor="background1"/>
      <w:sz w:val="80"/>
      <w:szCs w:val="80"/>
    </w:rPr>
  </w:style>
  <w:style w:type="character" w:styleId="Strong">
    <w:name w:val="Strong"/>
    <w:aliases w:val="DOC DATE"/>
    <w:basedOn w:val="IntenseEmphasis"/>
    <w:uiPriority w:val="22"/>
    <w:qFormat/>
    <w:rsid w:val="00EF1A32"/>
    <w:rPr>
      <w:rFonts w:ascii="Arial" w:hAnsi="Arial" w:cs="Arial"/>
      <w:color w:val="00ABAA"/>
      <w:sz w:val="80"/>
      <w:szCs w:val="80"/>
    </w:rPr>
  </w:style>
  <w:style w:type="paragraph" w:styleId="Quote">
    <w:name w:val="Quote"/>
    <w:aliases w:val="DOC SUPPPORT INFO"/>
    <w:next w:val="Normal"/>
    <w:link w:val="QuoteChar"/>
    <w:uiPriority w:val="29"/>
    <w:qFormat/>
    <w:rsid w:val="00EF1A32"/>
    <w:pPr>
      <w:spacing w:after="0" w:line="580" w:lineRule="exact"/>
    </w:pPr>
    <w:rPr>
      <w:rFonts w:ascii="Arial" w:hAnsi="Arial"/>
      <w:color w:val="FFFFFF" w:themeColor="background1"/>
      <w:sz w:val="48"/>
      <w:szCs w:val="48"/>
    </w:rPr>
  </w:style>
  <w:style w:type="character" w:customStyle="1" w:styleId="QuoteChar">
    <w:name w:val="Quote Char"/>
    <w:aliases w:val="DOC SUPPPORT INFO Char"/>
    <w:basedOn w:val="DefaultParagraphFont"/>
    <w:link w:val="Quote"/>
    <w:uiPriority w:val="29"/>
    <w:rsid w:val="00EF1A32"/>
    <w:rPr>
      <w:rFonts w:ascii="Arial" w:hAnsi="Arial"/>
      <w:color w:val="FFFFFF" w:themeColor="background1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D2864"/>
    <w:rPr>
      <w:rFonts w:ascii="Arial" w:eastAsia="Times New Roman" w:hAnsi="Arial" w:cs="Arial"/>
      <w:b/>
      <w:bCs/>
      <w:sz w:val="28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D2864"/>
    <w:rPr>
      <w:rFonts w:ascii="Arial" w:eastAsia="Times New Roman" w:hAnsi="Arial" w:cs="Arial"/>
      <w:b/>
      <w:bCs/>
      <w:sz w:val="24"/>
      <w:szCs w:val="28"/>
      <w:lang w:eastAsia="en-GB"/>
    </w:rPr>
  </w:style>
  <w:style w:type="paragraph" w:customStyle="1" w:styleId="BodyText1">
    <w:name w:val="Body Text1"/>
    <w:basedOn w:val="Normal"/>
    <w:rsid w:val="008D2864"/>
    <w:pPr>
      <w:tabs>
        <w:tab w:val="left" w:pos="576"/>
        <w:tab w:val="left" w:pos="1152"/>
        <w:tab w:val="left" w:pos="1728"/>
        <w:tab w:val="left" w:pos="2552"/>
        <w:tab w:val="left" w:pos="5760"/>
      </w:tabs>
      <w:suppressAutoHyphens/>
      <w:spacing w:before="100" w:after="0" w:line="240" w:lineRule="atLeast"/>
      <w:jc w:val="both"/>
    </w:pPr>
    <w:rPr>
      <w:rFonts w:ascii="Arial" w:eastAsia="Times New Roman" w:hAnsi="Arial" w:cs="Times New Roman"/>
      <w:szCs w:val="24"/>
    </w:rPr>
  </w:style>
  <w:style w:type="paragraph" w:customStyle="1" w:styleId="Tabletext">
    <w:name w:val="Table text"/>
    <w:basedOn w:val="BodyText1"/>
    <w:rsid w:val="008D2864"/>
    <w:pPr>
      <w:tabs>
        <w:tab w:val="clear" w:pos="2552"/>
      </w:tabs>
      <w:spacing w:after="100"/>
    </w:pPr>
    <w:rPr>
      <w:b/>
    </w:rPr>
  </w:style>
  <w:style w:type="character" w:styleId="Hyperlink">
    <w:name w:val="Hyperlink"/>
    <w:uiPriority w:val="99"/>
    <w:rsid w:val="008D2864"/>
    <w:rPr>
      <w:rFonts w:cs="Times New Roman"/>
      <w:color w:val="0000FF"/>
      <w:u w:val="single"/>
    </w:rPr>
  </w:style>
  <w:style w:type="paragraph" w:customStyle="1" w:styleId="Default">
    <w:name w:val="Default"/>
    <w:rsid w:val="008D2864"/>
    <w:pPr>
      <w:autoSpaceDE w:val="0"/>
      <w:autoSpaceDN w:val="0"/>
      <w:adjustRightInd w:val="0"/>
      <w:spacing w:after="0"/>
    </w:pPr>
    <w:rPr>
      <w:rFonts w:ascii="Arial" w:eastAsia="Times New Roman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A36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36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36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36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36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36D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6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obicb-ox.ucc-oxford@nhs.ne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len.Shute\AppData\Local\Microsoft\Windows\Temporary%20Internet%20Files\Content.Outlook\PJXN8H3N\OxFed-Doc-template-Arial-v3.dotx" TargetMode="Externa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ustom 1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4D385145EC1946942813F165083DD9" ma:contentTypeVersion="10" ma:contentTypeDescription="Create a new document." ma:contentTypeScope="" ma:versionID="4f7e72d1431b0e7cfa9ce9e6a071a626">
  <xsd:schema xmlns:xsd="http://www.w3.org/2001/XMLSchema" xmlns:xs="http://www.w3.org/2001/XMLSchema" xmlns:p="http://schemas.microsoft.com/office/2006/metadata/properties" xmlns:ns1="http://schemas.microsoft.com/sharepoint/v3" xmlns:ns2="9068054c-30da-4579-aeca-4d465fcc6522" xmlns:ns3="8b5ae02c-8a28-4a00-8e9f-7fc71e6e56bd" targetNamespace="http://schemas.microsoft.com/office/2006/metadata/properties" ma:root="true" ma:fieldsID="82f2139997b6f902f4b2e046756e2773" ns1:_="" ns2:_="" ns3:_="">
    <xsd:import namespace="http://schemas.microsoft.com/sharepoint/v3"/>
    <xsd:import namespace="9068054c-30da-4579-aeca-4d465fcc6522"/>
    <xsd:import namespace="8b5ae02c-8a28-4a00-8e9f-7fc71e6e56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8054c-30da-4579-aeca-4d465fcc65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ae02c-8a28-4a00-8e9f-7fc71e6e56b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b5ae02c-8a28-4a00-8e9f-7fc71e6e56bd">
      <UserInfo>
        <DisplayName>MCMANNERS, Joe (NHS BUCKINGHAMSHIRE, OXFORDSHIRE AND BERKSHIRE WEST ICB - 10Q)</DisplayName>
        <AccountId>11</AccountId>
        <AccountType/>
      </UserInfo>
    </SharedWithUsers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B60A8-6E72-4D2D-AB9A-F2879D3AA0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68054c-30da-4579-aeca-4d465fcc6522"/>
    <ds:schemaRef ds:uri="8b5ae02c-8a28-4a00-8e9f-7fc71e6e56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BE52A5-EE0D-4A97-B2CC-24E922875C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021BB0-72B3-486A-8B76-EC4CFBA0061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b5ae02c-8a28-4a00-8e9f-7fc71e6e56bd"/>
  </ds:schemaRefs>
</ds:datastoreItem>
</file>

<file path=customXml/itemProps4.xml><?xml version="1.0" encoding="utf-8"?>
<ds:datastoreItem xmlns:ds="http://schemas.openxmlformats.org/officeDocument/2006/customXml" ds:itemID="{2AE13620-ED4E-471D-A5D3-532B37E95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OxFed-Doc-template-Arial-v3.dotx</Template>
  <TotalTime>0</TotalTime>
  <Pages>1</Pages>
  <Words>259</Words>
  <Characters>1478</Characters>
  <Application>Microsoft Office Word</Application>
  <DocSecurity>0</DocSecurity>
  <Lines>12</Lines>
  <Paragraphs>3</Paragraphs>
  <ScaleCrop>false</ScaleCrop>
  <Company>NHS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Taylor</dc:creator>
  <cp:lastModifiedBy>SHIPWAY, Emily (MANOR SURGERY)</cp:lastModifiedBy>
  <cp:revision>2</cp:revision>
  <cp:lastPrinted>2020-07-20T23:29:00Z</cp:lastPrinted>
  <dcterms:created xsi:type="dcterms:W3CDTF">2023-01-26T09:43:00Z</dcterms:created>
  <dcterms:modified xsi:type="dcterms:W3CDTF">2023-01-26T09:43:00Z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0x0101009E4D385145EC1946942813F165083DD9</vt:lpwstr>
  </property>
</Properties>
</file>